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08BBD1" w14:textId="39FEBD02" w:rsidR="000A5D43" w:rsidRDefault="002A36F9" w:rsidP="000A5D43">
      <w:pPr>
        <w:jc w:val="center"/>
        <w:rPr>
          <w:rFonts w:ascii="ITC Officina Serif Std Book" w:hAnsi="ITC Officina Serif Std Book"/>
          <w:sz w:val="32"/>
          <w:szCs w:val="32"/>
        </w:rPr>
      </w:pPr>
      <w:proofErr w:type="spellStart"/>
      <w:r>
        <w:rPr>
          <w:rFonts w:ascii="ITC Officina Serif Std Book" w:hAnsi="ITC Officina Serif Std Book"/>
          <w:sz w:val="32"/>
          <w:szCs w:val="32"/>
        </w:rPr>
        <w:t>YOUth&amp;</w:t>
      </w:r>
      <w:r w:rsidR="009C1D43">
        <w:rPr>
          <w:rFonts w:ascii="ITC Officina Serif Std Book" w:hAnsi="ITC Officina Serif Std Book"/>
          <w:sz w:val="32"/>
          <w:szCs w:val="32"/>
        </w:rPr>
        <w:t>EU</w:t>
      </w:r>
      <w:proofErr w:type="spellEnd"/>
      <w:r w:rsidR="009C1D43">
        <w:rPr>
          <w:rFonts w:ascii="ITC Officina Serif Std Book" w:hAnsi="ITC Officina Serif Std Book"/>
          <w:sz w:val="32"/>
          <w:szCs w:val="32"/>
        </w:rPr>
        <w:t xml:space="preserve"> Partner Information Form</w:t>
      </w:r>
    </w:p>
    <w:p w14:paraId="7A1A26E6" w14:textId="77777777" w:rsidR="000A5D43" w:rsidRPr="000A5D43" w:rsidRDefault="000A5D43" w:rsidP="000A5D43">
      <w:pPr>
        <w:rPr>
          <w:rFonts w:ascii="ITC Officina Serif Std Book" w:hAnsi="ITC Officina Serif Std Book"/>
          <w:sz w:val="32"/>
          <w:szCs w:val="32"/>
        </w:rPr>
      </w:pPr>
      <w:r w:rsidRPr="000A5D43">
        <w:rPr>
          <w:rFonts w:ascii="ITC Officina Serif Std Book" w:hAnsi="ITC Officina Serif Std Book"/>
          <w:b/>
          <w:sz w:val="24"/>
          <w:szCs w:val="24"/>
        </w:rPr>
        <w:t>Organization</w:t>
      </w:r>
    </w:p>
    <w:tbl>
      <w:tblPr>
        <w:tblW w:w="10080" w:type="dxa"/>
        <w:tblInd w:w="-522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0A0" w:firstRow="1" w:lastRow="0" w:firstColumn="1" w:lastColumn="0" w:noHBand="0" w:noVBand="0"/>
      </w:tblPr>
      <w:tblGrid>
        <w:gridCol w:w="5166"/>
        <w:gridCol w:w="4914"/>
      </w:tblGrid>
      <w:tr w:rsidR="000A5D43" w:rsidRPr="00CC791F" w14:paraId="736FA246" w14:textId="77777777" w:rsidTr="000A5D43">
        <w:tc>
          <w:tcPr>
            <w:tcW w:w="5166" w:type="dxa"/>
            <w:shd w:val="clear" w:color="auto" w:fill="FFFFFF"/>
            <w:vAlign w:val="center"/>
          </w:tcPr>
          <w:p w14:paraId="58534DEC" w14:textId="77777777" w:rsidR="000A5D43" w:rsidRPr="00CC791F" w:rsidRDefault="000A5D43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CC791F">
              <w:rPr>
                <w:rFonts w:ascii="ITC Officina Serif Std Book" w:hAnsi="ITC Officina Serif Std Book" w:cs="Arial"/>
              </w:rPr>
              <w:t>PIC</w:t>
            </w:r>
            <w:r w:rsidR="00A10150">
              <w:rPr>
                <w:rFonts w:ascii="ITC Officina Serif Std Book" w:hAnsi="ITC Officina Serif Std Book" w:cs="Arial"/>
              </w:rPr>
              <w:t xml:space="preserve"> number</w:t>
            </w:r>
          </w:p>
        </w:tc>
        <w:tc>
          <w:tcPr>
            <w:tcW w:w="4914" w:type="dxa"/>
            <w:shd w:val="clear" w:color="auto" w:fill="FFFFFF"/>
            <w:vAlign w:val="center"/>
          </w:tcPr>
          <w:p w14:paraId="0EE1470E" w14:textId="77777777" w:rsidR="000A5D43" w:rsidRPr="00CC791F" w:rsidRDefault="000A5D43" w:rsidP="00C36732">
            <w:pPr>
              <w:shd w:val="clear" w:color="auto" w:fill="FFFFFF"/>
              <w:spacing w:before="57" w:after="57" w:line="193" w:lineRule="atLeast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0A5D43" w:rsidRPr="00CC791F" w14:paraId="2088B2EB" w14:textId="77777777" w:rsidTr="000A5D43">
        <w:tc>
          <w:tcPr>
            <w:tcW w:w="5166" w:type="dxa"/>
            <w:shd w:val="clear" w:color="auto" w:fill="FFFFFF"/>
            <w:vAlign w:val="center"/>
          </w:tcPr>
          <w:p w14:paraId="1CB14E7E" w14:textId="77777777" w:rsidR="009C1D43" w:rsidRPr="009C1D43" w:rsidRDefault="009C1D43" w:rsidP="009C1D43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9C1D43">
              <w:rPr>
                <w:rFonts w:ascii="ITC Officina Serif Std Book" w:hAnsi="ITC Officina Serif Std Book" w:cs="Arial"/>
              </w:rPr>
              <w:t xml:space="preserve">Full name of the </w:t>
            </w:r>
            <w:proofErr w:type="spellStart"/>
            <w:r w:rsidRPr="009C1D43">
              <w:rPr>
                <w:rFonts w:ascii="ITC Officina Serif Std Book" w:hAnsi="ITC Officina Serif Std Book" w:cs="Arial"/>
              </w:rPr>
              <w:t>organisation</w:t>
            </w:r>
            <w:proofErr w:type="spellEnd"/>
            <w:r w:rsidRPr="009C1D43">
              <w:rPr>
                <w:rFonts w:ascii="ITC Officina Serif Std Book" w:hAnsi="ITC Officina Serif Std Book" w:cs="Arial"/>
              </w:rPr>
              <w:t xml:space="preserve"> in Latin</w:t>
            </w:r>
          </w:p>
          <w:p w14:paraId="591D0360" w14:textId="77777777" w:rsidR="000A5D43" w:rsidRPr="00CC791F" w:rsidRDefault="009C1D43" w:rsidP="009C1D43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9C1D43">
              <w:rPr>
                <w:rFonts w:ascii="ITC Officina Serif Std Book" w:hAnsi="ITC Officina Serif Std Book" w:cs="Arial"/>
              </w:rPr>
              <w:t>characters</w:t>
            </w:r>
          </w:p>
        </w:tc>
        <w:tc>
          <w:tcPr>
            <w:tcW w:w="4914" w:type="dxa"/>
            <w:shd w:val="clear" w:color="auto" w:fill="FFFFFF"/>
            <w:vAlign w:val="center"/>
          </w:tcPr>
          <w:p w14:paraId="49175E47" w14:textId="77777777" w:rsidR="000A5D43" w:rsidRPr="00CC791F" w:rsidRDefault="000A5D43" w:rsidP="00C36732">
            <w:pPr>
              <w:pStyle w:val="Header"/>
              <w:spacing w:line="360" w:lineRule="auto"/>
              <w:rPr>
                <w:rFonts w:ascii="ITC Officina Serif Std Book" w:hAnsi="ITC Officina Serif Std Book" w:cs="Arial"/>
                <w:color w:val="222222"/>
                <w:lang w:val="it-IT"/>
              </w:rPr>
            </w:pPr>
          </w:p>
        </w:tc>
      </w:tr>
      <w:tr w:rsidR="00A10150" w:rsidRPr="00CC791F" w14:paraId="5004E721" w14:textId="77777777" w:rsidTr="000A5D43">
        <w:tc>
          <w:tcPr>
            <w:tcW w:w="5166" w:type="dxa"/>
            <w:shd w:val="clear" w:color="auto" w:fill="FFFFFF"/>
            <w:vAlign w:val="center"/>
          </w:tcPr>
          <w:p w14:paraId="3744B524" w14:textId="77777777" w:rsidR="00A10150" w:rsidRPr="00CC791F" w:rsidRDefault="009C1D43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9C1D43">
              <w:rPr>
                <w:rFonts w:ascii="ITC Officina Serif Std Book" w:hAnsi="ITC Officina Serif Std Book" w:cs="Arial"/>
              </w:rPr>
              <w:t>Business name</w:t>
            </w:r>
          </w:p>
        </w:tc>
        <w:tc>
          <w:tcPr>
            <w:tcW w:w="4914" w:type="dxa"/>
            <w:shd w:val="clear" w:color="auto" w:fill="FFFFFF"/>
            <w:vAlign w:val="center"/>
          </w:tcPr>
          <w:p w14:paraId="61E602C3" w14:textId="77777777" w:rsidR="00A10150" w:rsidRPr="00A10150" w:rsidRDefault="00A10150" w:rsidP="00C36732">
            <w:pPr>
              <w:pStyle w:val="Header"/>
              <w:spacing w:line="360" w:lineRule="auto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0A5D43" w:rsidRPr="00CC791F" w14:paraId="0DD1C294" w14:textId="77777777" w:rsidTr="000A5D43">
        <w:tc>
          <w:tcPr>
            <w:tcW w:w="5166" w:type="dxa"/>
            <w:shd w:val="clear" w:color="auto" w:fill="FFFFFF"/>
            <w:vAlign w:val="center"/>
          </w:tcPr>
          <w:p w14:paraId="6723B33B" w14:textId="77777777" w:rsidR="000A5D43" w:rsidRPr="00CC791F" w:rsidRDefault="009C1D43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9C1D43">
              <w:rPr>
                <w:rFonts w:ascii="ITC Officina Serif Std Book" w:hAnsi="ITC Officina Serif Std Book" w:cs="Arial"/>
              </w:rPr>
              <w:t>Registration date</w:t>
            </w:r>
          </w:p>
        </w:tc>
        <w:tc>
          <w:tcPr>
            <w:tcW w:w="4914" w:type="dxa"/>
            <w:shd w:val="clear" w:color="auto" w:fill="FFFFFF"/>
            <w:vAlign w:val="center"/>
          </w:tcPr>
          <w:p w14:paraId="5F9FBAE5" w14:textId="77777777" w:rsidR="000A5D43" w:rsidRPr="00CC791F" w:rsidRDefault="000A5D43" w:rsidP="00C36732">
            <w:pPr>
              <w:shd w:val="clear" w:color="auto" w:fill="FFFFFF"/>
              <w:spacing w:before="57" w:after="57" w:line="193" w:lineRule="atLeast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0A5D43" w:rsidRPr="00CC791F" w14:paraId="189B5BC4" w14:textId="77777777" w:rsidTr="000A5D43">
        <w:tc>
          <w:tcPr>
            <w:tcW w:w="5166" w:type="dxa"/>
            <w:shd w:val="clear" w:color="auto" w:fill="FFFFFF"/>
            <w:vAlign w:val="center"/>
          </w:tcPr>
          <w:p w14:paraId="43226402" w14:textId="77777777" w:rsidR="000A5D43" w:rsidRPr="00CC791F" w:rsidRDefault="009C1D43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>
              <w:rPr>
                <w:rFonts w:ascii="ITC Officina Serif Std Book" w:hAnsi="ITC Officina Serif Std Book" w:cs="Arial"/>
              </w:rPr>
              <w:t>Label (Accreditation type)</w:t>
            </w:r>
          </w:p>
        </w:tc>
        <w:tc>
          <w:tcPr>
            <w:tcW w:w="4914" w:type="dxa"/>
            <w:shd w:val="clear" w:color="auto" w:fill="FFFFFF"/>
            <w:vAlign w:val="center"/>
          </w:tcPr>
          <w:p w14:paraId="19637C11" w14:textId="77777777" w:rsidR="000A5D43" w:rsidRPr="00CC791F" w:rsidRDefault="000A5D43" w:rsidP="00C36732">
            <w:pPr>
              <w:shd w:val="clear" w:color="auto" w:fill="FFFFFF"/>
              <w:spacing w:before="57" w:after="57" w:line="193" w:lineRule="atLeast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0A5D43" w:rsidRPr="00CC791F" w14:paraId="180C8976" w14:textId="77777777" w:rsidTr="000A5D43">
        <w:tc>
          <w:tcPr>
            <w:tcW w:w="5166" w:type="dxa"/>
            <w:shd w:val="clear" w:color="auto" w:fill="FFFFFF"/>
            <w:vAlign w:val="center"/>
          </w:tcPr>
          <w:p w14:paraId="1B1C1B8A" w14:textId="77777777" w:rsidR="000A5D43" w:rsidRPr="00CC791F" w:rsidRDefault="009C1D43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>
              <w:rPr>
                <w:rFonts w:ascii="ITC Officina Serif Std Book" w:hAnsi="ITC Officina Serif Std Book" w:cs="Arial"/>
                <w:lang w:val="tr-TR" w:eastAsia="tr-TR"/>
              </w:rPr>
              <w:t>Accreditation number</w:t>
            </w:r>
          </w:p>
        </w:tc>
        <w:tc>
          <w:tcPr>
            <w:tcW w:w="4914" w:type="dxa"/>
            <w:shd w:val="clear" w:color="auto" w:fill="FFFFFF"/>
            <w:vAlign w:val="center"/>
          </w:tcPr>
          <w:p w14:paraId="20592C7D" w14:textId="5DF62C90" w:rsidR="000A5D43" w:rsidRPr="00CC791F" w:rsidRDefault="00D43DE9" w:rsidP="00457658">
            <w:pPr>
              <w:shd w:val="clear" w:color="auto" w:fill="FFFFFF"/>
              <w:spacing w:before="57" w:after="57" w:line="193" w:lineRule="atLeast"/>
              <w:rPr>
                <w:rFonts w:ascii="ITC Officina Serif Std Book" w:hAnsi="ITC Officina Serif Std Book" w:cs="Arial"/>
                <w:color w:val="222222"/>
              </w:rPr>
            </w:pPr>
            <w:r>
              <w:rPr>
                <w:rFonts w:ascii="ITC Officina Serif Std Book" w:hAnsi="ITC Officina Serif Std Book" w:cs="Arial"/>
                <w:color w:val="222222"/>
              </w:rPr>
              <w:t xml:space="preserve"> </w:t>
            </w:r>
          </w:p>
        </w:tc>
      </w:tr>
      <w:tr w:rsidR="000A5D43" w:rsidRPr="00CC791F" w14:paraId="00A57CC4" w14:textId="77777777" w:rsidTr="000A5D43">
        <w:tc>
          <w:tcPr>
            <w:tcW w:w="5166" w:type="dxa"/>
            <w:shd w:val="clear" w:color="auto" w:fill="FFFFFF"/>
            <w:vAlign w:val="center"/>
          </w:tcPr>
          <w:p w14:paraId="3402235F" w14:textId="77777777" w:rsidR="000A5D43" w:rsidRPr="00CC791F" w:rsidRDefault="00306E38" w:rsidP="00C36732">
            <w:pPr>
              <w:spacing w:after="0" w:line="240" w:lineRule="auto"/>
              <w:rPr>
                <w:rFonts w:ascii="ITC Officina Serif Std Book" w:hAnsi="ITC Officina Serif Std Book" w:cs="Arial"/>
                <w:lang w:val="tr-TR" w:eastAsia="tr-TR"/>
              </w:rPr>
            </w:pPr>
            <w:r>
              <w:rPr>
                <w:rFonts w:ascii="ITC Officina Serif Std Book" w:hAnsi="ITC Officina Serif Std Book" w:cs="Arial"/>
                <w:lang w:val="tr-TR" w:eastAsia="tr-TR"/>
              </w:rPr>
              <w:t>Registered address</w:t>
            </w:r>
          </w:p>
        </w:tc>
        <w:tc>
          <w:tcPr>
            <w:tcW w:w="4914" w:type="dxa"/>
            <w:shd w:val="clear" w:color="auto" w:fill="FFFFFF"/>
            <w:vAlign w:val="center"/>
          </w:tcPr>
          <w:p w14:paraId="5113D37F" w14:textId="77777777" w:rsidR="000A5D43" w:rsidRPr="00CC791F" w:rsidRDefault="000A5D43" w:rsidP="00C36732">
            <w:pPr>
              <w:shd w:val="clear" w:color="auto" w:fill="FFFFFF"/>
              <w:spacing w:before="57" w:after="57" w:line="193" w:lineRule="atLeast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0A5D43" w:rsidRPr="00CC791F" w14:paraId="30E332E6" w14:textId="77777777" w:rsidTr="000A5D43">
        <w:tc>
          <w:tcPr>
            <w:tcW w:w="5166" w:type="dxa"/>
            <w:shd w:val="clear" w:color="auto" w:fill="FFFFFF"/>
            <w:vAlign w:val="center"/>
          </w:tcPr>
          <w:p w14:paraId="67B02592" w14:textId="77777777" w:rsidR="000A5D43" w:rsidRPr="00CC791F" w:rsidRDefault="00306E38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>
              <w:rPr>
                <w:rFonts w:ascii="ITC Officina Serif Std Book" w:hAnsi="ITC Officina Serif Std Book" w:cs="Arial"/>
              </w:rPr>
              <w:t>Street name and number</w:t>
            </w:r>
          </w:p>
        </w:tc>
        <w:tc>
          <w:tcPr>
            <w:tcW w:w="4914" w:type="dxa"/>
            <w:shd w:val="clear" w:color="auto" w:fill="FFFFFF"/>
            <w:vAlign w:val="center"/>
          </w:tcPr>
          <w:p w14:paraId="6B9E3EFC" w14:textId="77777777" w:rsidR="000A5D43" w:rsidRPr="00CC791F" w:rsidRDefault="000A5D43" w:rsidP="00C36732">
            <w:pPr>
              <w:shd w:val="clear" w:color="auto" w:fill="FFFFFF"/>
              <w:spacing w:before="57" w:after="57" w:line="193" w:lineRule="atLeast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0A5D43" w:rsidRPr="00CC791F" w14:paraId="141CF24A" w14:textId="77777777" w:rsidTr="000A5D43">
        <w:tc>
          <w:tcPr>
            <w:tcW w:w="5166" w:type="dxa"/>
            <w:shd w:val="clear" w:color="auto" w:fill="FFFFFF"/>
            <w:vAlign w:val="center"/>
          </w:tcPr>
          <w:p w14:paraId="17246405" w14:textId="77777777" w:rsidR="000A5D43" w:rsidRPr="00CC791F" w:rsidRDefault="000A5D43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CC791F">
              <w:rPr>
                <w:rFonts w:ascii="ITC Officina Serif Std Book" w:hAnsi="ITC Officina Serif Std Book" w:cs="Arial"/>
              </w:rPr>
              <w:t>Post code</w:t>
            </w:r>
          </w:p>
        </w:tc>
        <w:tc>
          <w:tcPr>
            <w:tcW w:w="4914" w:type="dxa"/>
            <w:shd w:val="clear" w:color="auto" w:fill="FFFFFF"/>
            <w:vAlign w:val="center"/>
          </w:tcPr>
          <w:p w14:paraId="6A1DCBB6" w14:textId="77777777" w:rsidR="000A5D43" w:rsidRPr="00CC791F" w:rsidRDefault="000A5D43" w:rsidP="00C36732">
            <w:pPr>
              <w:shd w:val="clear" w:color="auto" w:fill="FFFFFF"/>
              <w:spacing w:before="57" w:after="57" w:line="193" w:lineRule="atLeast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0A5D43" w:rsidRPr="00CC791F" w14:paraId="5BC4D2B3" w14:textId="77777777" w:rsidTr="000A5D43">
        <w:tc>
          <w:tcPr>
            <w:tcW w:w="5166" w:type="dxa"/>
            <w:shd w:val="clear" w:color="auto" w:fill="FFFFFF"/>
            <w:vAlign w:val="center"/>
          </w:tcPr>
          <w:p w14:paraId="3587CD50" w14:textId="77777777" w:rsidR="000A5D43" w:rsidRPr="00CC791F" w:rsidRDefault="00306E38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CC791F">
              <w:rPr>
                <w:rFonts w:ascii="ITC Officina Serif Std Book" w:hAnsi="ITC Officina Serif Std Book" w:cs="Arial"/>
              </w:rPr>
              <w:t>City</w:t>
            </w:r>
          </w:p>
        </w:tc>
        <w:tc>
          <w:tcPr>
            <w:tcW w:w="4914" w:type="dxa"/>
            <w:shd w:val="clear" w:color="auto" w:fill="FFFFFF"/>
            <w:vAlign w:val="center"/>
          </w:tcPr>
          <w:p w14:paraId="35DC3407" w14:textId="77777777" w:rsidR="000A5D43" w:rsidRPr="00CC791F" w:rsidRDefault="000A5D43" w:rsidP="00C36732">
            <w:pPr>
              <w:shd w:val="clear" w:color="auto" w:fill="FFFFFF"/>
              <w:spacing w:before="57" w:after="57" w:line="193" w:lineRule="atLeast"/>
              <w:ind w:left="68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306E38" w:rsidRPr="00CC791F" w14:paraId="33FE8606" w14:textId="77777777" w:rsidTr="000A5D43">
        <w:tc>
          <w:tcPr>
            <w:tcW w:w="5166" w:type="dxa"/>
            <w:shd w:val="clear" w:color="auto" w:fill="FFFFFF"/>
            <w:vAlign w:val="center"/>
          </w:tcPr>
          <w:p w14:paraId="28D3F4EC" w14:textId="77777777" w:rsidR="00306E38" w:rsidRPr="00CC791F" w:rsidRDefault="00306E38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>
              <w:rPr>
                <w:rFonts w:ascii="ITC Officina Serif Std Book" w:hAnsi="ITC Officina Serif Std Book" w:cs="Arial"/>
              </w:rPr>
              <w:t>Region</w:t>
            </w:r>
          </w:p>
        </w:tc>
        <w:tc>
          <w:tcPr>
            <w:tcW w:w="4914" w:type="dxa"/>
            <w:shd w:val="clear" w:color="auto" w:fill="FFFFFF"/>
            <w:vAlign w:val="center"/>
          </w:tcPr>
          <w:p w14:paraId="6667B7AE" w14:textId="77777777" w:rsidR="00306E38" w:rsidRPr="00CC791F" w:rsidRDefault="00306E38" w:rsidP="00C36732">
            <w:pPr>
              <w:shd w:val="clear" w:color="auto" w:fill="FFFFFF"/>
              <w:spacing w:before="57" w:after="57" w:line="193" w:lineRule="atLeast"/>
              <w:ind w:left="68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0A5D43" w:rsidRPr="00CC791F" w14:paraId="2163BCF6" w14:textId="77777777" w:rsidTr="000A5D43">
        <w:tc>
          <w:tcPr>
            <w:tcW w:w="5166" w:type="dxa"/>
            <w:shd w:val="clear" w:color="auto" w:fill="FFFFFF"/>
            <w:vAlign w:val="center"/>
          </w:tcPr>
          <w:p w14:paraId="466858AA" w14:textId="77777777" w:rsidR="000A5D43" w:rsidRPr="00CC791F" w:rsidRDefault="00306E38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>
              <w:rPr>
                <w:rFonts w:ascii="ITC Officina Serif Std Book" w:hAnsi="ITC Officina Serif Std Book" w:cs="Arial"/>
              </w:rPr>
              <w:t>Country</w:t>
            </w:r>
          </w:p>
        </w:tc>
        <w:tc>
          <w:tcPr>
            <w:tcW w:w="4914" w:type="dxa"/>
            <w:shd w:val="clear" w:color="auto" w:fill="FFFFFF"/>
            <w:vAlign w:val="center"/>
          </w:tcPr>
          <w:p w14:paraId="2C1E4C59" w14:textId="77777777" w:rsidR="000A5D43" w:rsidRPr="00CC791F" w:rsidRDefault="000A5D43" w:rsidP="00C36732">
            <w:pPr>
              <w:shd w:val="clear" w:color="auto" w:fill="FFFFFF"/>
              <w:spacing w:before="57" w:after="57" w:line="193" w:lineRule="atLeast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0A5D43" w:rsidRPr="00CC791F" w14:paraId="2F62FF4D" w14:textId="77777777" w:rsidTr="000A5D43">
        <w:tc>
          <w:tcPr>
            <w:tcW w:w="5166" w:type="dxa"/>
            <w:shd w:val="clear" w:color="auto" w:fill="FFFFFF"/>
            <w:vAlign w:val="center"/>
          </w:tcPr>
          <w:p w14:paraId="0A54FFEA" w14:textId="77777777" w:rsidR="000A5D43" w:rsidRPr="00CC791F" w:rsidRDefault="00306E38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>
              <w:rPr>
                <w:rFonts w:ascii="ITC Officina Serif Std Book" w:hAnsi="ITC Officina Serif Std Book" w:cs="Arial"/>
              </w:rPr>
              <w:t>Internet address</w:t>
            </w:r>
          </w:p>
        </w:tc>
        <w:tc>
          <w:tcPr>
            <w:tcW w:w="4914" w:type="dxa"/>
            <w:shd w:val="clear" w:color="auto" w:fill="FFFFFF"/>
            <w:vAlign w:val="center"/>
          </w:tcPr>
          <w:p w14:paraId="79EA5F9D" w14:textId="77777777" w:rsidR="000A5D43" w:rsidRPr="00CC791F" w:rsidRDefault="000A5D43" w:rsidP="00A85EE8">
            <w:pPr>
              <w:shd w:val="clear" w:color="auto" w:fill="FFFFFF"/>
              <w:spacing w:before="57" w:after="57" w:line="193" w:lineRule="atLeast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0A5D43" w:rsidRPr="00CC791F" w14:paraId="7C23C313" w14:textId="77777777" w:rsidTr="000A5D43">
        <w:trPr>
          <w:trHeight w:val="379"/>
        </w:trPr>
        <w:tc>
          <w:tcPr>
            <w:tcW w:w="5166" w:type="dxa"/>
            <w:shd w:val="clear" w:color="auto" w:fill="FFFFFF"/>
            <w:vAlign w:val="center"/>
          </w:tcPr>
          <w:p w14:paraId="03E8EACB" w14:textId="77777777" w:rsidR="000A5D43" w:rsidRPr="00CC791F" w:rsidRDefault="000A5D43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CC791F">
              <w:rPr>
                <w:rFonts w:ascii="ITC Officina Serif Std Book" w:hAnsi="ITC Officina Serif Std Book" w:cs="Arial"/>
              </w:rPr>
              <w:t>Telephone 1</w:t>
            </w:r>
          </w:p>
        </w:tc>
        <w:tc>
          <w:tcPr>
            <w:tcW w:w="4914" w:type="dxa"/>
            <w:shd w:val="clear" w:color="auto" w:fill="FFFFFF"/>
            <w:vAlign w:val="center"/>
          </w:tcPr>
          <w:p w14:paraId="19841B9B" w14:textId="77777777" w:rsidR="000A5D43" w:rsidRPr="00CC791F" w:rsidRDefault="000A5D43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</w:p>
        </w:tc>
      </w:tr>
      <w:tr w:rsidR="000A5D43" w:rsidRPr="00CC791F" w14:paraId="4918044D" w14:textId="77777777" w:rsidTr="000A5D43">
        <w:trPr>
          <w:trHeight w:val="399"/>
        </w:trPr>
        <w:tc>
          <w:tcPr>
            <w:tcW w:w="5166" w:type="dxa"/>
            <w:shd w:val="clear" w:color="auto" w:fill="FFFFFF"/>
            <w:vAlign w:val="center"/>
          </w:tcPr>
          <w:p w14:paraId="02FFB1D5" w14:textId="77777777" w:rsidR="000A5D43" w:rsidRPr="00CC791F" w:rsidRDefault="000A5D43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CC791F">
              <w:rPr>
                <w:rFonts w:ascii="ITC Officina Serif Std Book" w:hAnsi="ITC Officina Serif Std Book" w:cs="Arial"/>
              </w:rPr>
              <w:t>Telephone 2</w:t>
            </w:r>
          </w:p>
        </w:tc>
        <w:tc>
          <w:tcPr>
            <w:tcW w:w="4914" w:type="dxa"/>
            <w:shd w:val="clear" w:color="auto" w:fill="FFFFFF"/>
            <w:vAlign w:val="center"/>
          </w:tcPr>
          <w:p w14:paraId="2655EAA8" w14:textId="77777777" w:rsidR="000A5D43" w:rsidRPr="00CC791F" w:rsidRDefault="000A5D43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</w:p>
        </w:tc>
      </w:tr>
      <w:tr w:rsidR="000A5D43" w:rsidRPr="00CC791F" w14:paraId="43A28005" w14:textId="77777777" w:rsidTr="000A5D43">
        <w:trPr>
          <w:trHeight w:val="405"/>
        </w:trPr>
        <w:tc>
          <w:tcPr>
            <w:tcW w:w="5166" w:type="dxa"/>
            <w:shd w:val="clear" w:color="auto" w:fill="FFFFFF"/>
            <w:vAlign w:val="center"/>
          </w:tcPr>
          <w:p w14:paraId="3969E393" w14:textId="77777777" w:rsidR="000A5D43" w:rsidRPr="00CC791F" w:rsidRDefault="000A5D43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CC791F">
              <w:rPr>
                <w:rFonts w:ascii="ITC Officina Serif Std Book" w:hAnsi="ITC Officina Serif Std Book" w:cs="Arial"/>
              </w:rPr>
              <w:t>Fax</w:t>
            </w:r>
          </w:p>
        </w:tc>
        <w:tc>
          <w:tcPr>
            <w:tcW w:w="4914" w:type="dxa"/>
            <w:shd w:val="clear" w:color="auto" w:fill="FFFFFF"/>
            <w:vAlign w:val="center"/>
          </w:tcPr>
          <w:p w14:paraId="2E4C63EE" w14:textId="77777777" w:rsidR="000A5D43" w:rsidRPr="00CC791F" w:rsidRDefault="000A5D43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</w:p>
        </w:tc>
      </w:tr>
    </w:tbl>
    <w:p w14:paraId="4C16227F" w14:textId="77777777" w:rsidR="00306E38" w:rsidRDefault="00306E38" w:rsidP="00E96979">
      <w:pPr>
        <w:rPr>
          <w:rFonts w:ascii="ITC Officina Serif Std Book" w:hAnsi="ITC Officina Serif Std Book"/>
          <w:sz w:val="20"/>
          <w:szCs w:val="20"/>
        </w:rPr>
      </w:pPr>
    </w:p>
    <w:p w14:paraId="08364472" w14:textId="77777777" w:rsidR="00C72D7D" w:rsidRPr="00CC791F" w:rsidRDefault="00306E38" w:rsidP="00E96979">
      <w:pPr>
        <w:rPr>
          <w:rFonts w:ascii="ITC Officina Serif Std Book" w:hAnsi="ITC Officina Serif Std Book"/>
          <w:b/>
          <w:sz w:val="24"/>
          <w:szCs w:val="24"/>
        </w:rPr>
      </w:pPr>
      <w:r>
        <w:rPr>
          <w:rFonts w:ascii="ITC Officina Serif Std Book" w:hAnsi="ITC Officina Serif Std Book"/>
          <w:b/>
          <w:sz w:val="24"/>
          <w:szCs w:val="24"/>
        </w:rPr>
        <w:t>Status</w:t>
      </w:r>
    </w:p>
    <w:tbl>
      <w:tblPr>
        <w:tblW w:w="10080" w:type="dxa"/>
        <w:tblInd w:w="-522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0A0" w:firstRow="1" w:lastRow="0" w:firstColumn="1" w:lastColumn="0" w:noHBand="0" w:noVBand="0"/>
      </w:tblPr>
      <w:tblGrid>
        <w:gridCol w:w="5220"/>
        <w:gridCol w:w="4860"/>
      </w:tblGrid>
      <w:tr w:rsidR="00C72D7D" w:rsidRPr="00CC791F" w14:paraId="79D51E64" w14:textId="77777777" w:rsidTr="00C72D7D">
        <w:tc>
          <w:tcPr>
            <w:tcW w:w="5220" w:type="dxa"/>
            <w:shd w:val="clear" w:color="auto" w:fill="FFFFFF"/>
            <w:vAlign w:val="center"/>
          </w:tcPr>
          <w:p w14:paraId="24EC88E1" w14:textId="77777777" w:rsidR="00C72D7D" w:rsidRPr="00CC791F" w:rsidRDefault="00C72D7D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CC791F">
              <w:rPr>
                <w:rFonts w:ascii="ITC Officina Serif Std Book" w:hAnsi="ITC Officina Serif Std Book" w:cs="Arial"/>
              </w:rPr>
              <w:t>Type of organization</w:t>
            </w:r>
          </w:p>
        </w:tc>
        <w:tc>
          <w:tcPr>
            <w:tcW w:w="4860" w:type="dxa"/>
            <w:shd w:val="clear" w:color="auto" w:fill="FFFFFF"/>
          </w:tcPr>
          <w:p w14:paraId="214BF3CF" w14:textId="77777777" w:rsidR="00C72D7D" w:rsidRPr="00CC791F" w:rsidRDefault="00C72D7D" w:rsidP="00A10150">
            <w:pPr>
              <w:shd w:val="clear" w:color="auto" w:fill="FFFFFF"/>
              <w:spacing w:before="57" w:after="57" w:line="193" w:lineRule="atLeast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C72D7D" w:rsidRPr="00CC791F" w14:paraId="3EE4D530" w14:textId="77777777" w:rsidTr="00C72D7D">
        <w:tc>
          <w:tcPr>
            <w:tcW w:w="5220" w:type="dxa"/>
            <w:shd w:val="clear" w:color="auto" w:fill="FFFFFF"/>
            <w:vAlign w:val="center"/>
          </w:tcPr>
          <w:p w14:paraId="7FFBEC7E" w14:textId="77777777" w:rsidR="00C72D7D" w:rsidRPr="00CC791F" w:rsidRDefault="00C72D7D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CC791F">
              <w:rPr>
                <w:rFonts w:ascii="ITC Officina Serif Std Book" w:hAnsi="ITC Officina Serif Std Book" w:cs="Arial"/>
              </w:rPr>
              <w:t>Is the partner organization a public body?</w:t>
            </w:r>
          </w:p>
        </w:tc>
        <w:tc>
          <w:tcPr>
            <w:tcW w:w="4860" w:type="dxa"/>
            <w:shd w:val="clear" w:color="auto" w:fill="FFFFFF"/>
          </w:tcPr>
          <w:p w14:paraId="7EAC9BE0" w14:textId="77777777" w:rsidR="00C72D7D" w:rsidRPr="00CC791F" w:rsidRDefault="00C72D7D" w:rsidP="00C72D7D">
            <w:pPr>
              <w:shd w:val="clear" w:color="auto" w:fill="FFFFFF"/>
              <w:spacing w:before="57" w:after="57" w:line="193" w:lineRule="atLeast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C72D7D" w:rsidRPr="009B05AF" w14:paraId="630C09B5" w14:textId="77777777" w:rsidTr="00C72D7D">
        <w:tc>
          <w:tcPr>
            <w:tcW w:w="5220" w:type="dxa"/>
            <w:shd w:val="clear" w:color="auto" w:fill="FFFFFF"/>
            <w:vAlign w:val="center"/>
          </w:tcPr>
          <w:p w14:paraId="6BD3732B" w14:textId="77777777" w:rsidR="00C72D7D" w:rsidRPr="00C72D7D" w:rsidRDefault="00C72D7D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C72D7D">
              <w:rPr>
                <w:rFonts w:ascii="ITC Officina Serif Std Book" w:hAnsi="ITC Officina Serif Std Book" w:cs="Arial"/>
              </w:rPr>
              <w:t>Is the partner organization a non-profit?</w:t>
            </w:r>
          </w:p>
        </w:tc>
        <w:tc>
          <w:tcPr>
            <w:tcW w:w="4860" w:type="dxa"/>
            <w:shd w:val="clear" w:color="auto" w:fill="FFFFFF"/>
          </w:tcPr>
          <w:p w14:paraId="29F62592" w14:textId="77777777" w:rsidR="00C72D7D" w:rsidRPr="00CC791F" w:rsidRDefault="00C72D7D" w:rsidP="00A10150">
            <w:pPr>
              <w:shd w:val="clear" w:color="auto" w:fill="FFFFFF"/>
              <w:spacing w:before="57" w:after="57" w:line="193" w:lineRule="atLeast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</w:tbl>
    <w:p w14:paraId="5FDD6362" w14:textId="77777777" w:rsidR="00A10150" w:rsidRDefault="00A10150" w:rsidP="00F0752C">
      <w:pPr>
        <w:rPr>
          <w:rFonts w:ascii="ITC Officina Serif Std Book" w:hAnsi="ITC Officina Serif Std Book"/>
          <w:b/>
        </w:rPr>
      </w:pPr>
    </w:p>
    <w:p w14:paraId="4B3A7F64" w14:textId="77777777" w:rsidR="00031DD9" w:rsidRPr="002A665D" w:rsidRDefault="00031DD9" w:rsidP="00F0752C">
      <w:pPr>
        <w:rPr>
          <w:rFonts w:ascii="ITC Officina Serif Std Book" w:hAnsi="ITC Officina Serif Std Book"/>
          <w:b/>
        </w:rPr>
      </w:pPr>
      <w:r w:rsidRPr="00031DD9">
        <w:rPr>
          <w:rFonts w:ascii="ITC Officina Serif Std Book" w:hAnsi="ITC Officina Serif Std Book"/>
          <w:b/>
        </w:rPr>
        <w:lastRenderedPageBreak/>
        <w:t>Legal representative</w:t>
      </w:r>
      <w:r w:rsidR="00306E38">
        <w:rPr>
          <w:rFonts w:ascii="ITC Officina Serif Std Book" w:hAnsi="ITC Officina Serif Std Book"/>
          <w:b/>
        </w:rPr>
        <w:t>/contact person</w:t>
      </w:r>
    </w:p>
    <w:tbl>
      <w:tblPr>
        <w:tblW w:w="9990" w:type="dxa"/>
        <w:tblInd w:w="-522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0A0" w:firstRow="1" w:lastRow="0" w:firstColumn="1" w:lastColumn="0" w:noHBand="0" w:noVBand="0"/>
      </w:tblPr>
      <w:tblGrid>
        <w:gridCol w:w="4830"/>
        <w:gridCol w:w="5160"/>
      </w:tblGrid>
      <w:tr w:rsidR="00031DD9" w:rsidRPr="009B05AF" w14:paraId="7DA0A2F7" w14:textId="77777777" w:rsidTr="009A4192">
        <w:tc>
          <w:tcPr>
            <w:tcW w:w="4830" w:type="dxa"/>
            <w:shd w:val="clear" w:color="auto" w:fill="FFFFFF"/>
            <w:vAlign w:val="center"/>
          </w:tcPr>
          <w:p w14:paraId="1E360289" w14:textId="77777777" w:rsidR="00031DD9" w:rsidRPr="00031DD9" w:rsidRDefault="00031DD9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031DD9">
              <w:rPr>
                <w:rFonts w:ascii="ITC Officina Serif Std Book" w:hAnsi="ITC Officina Serif Std Book" w:cs="Arial"/>
              </w:rPr>
              <w:t>Title</w:t>
            </w:r>
          </w:p>
        </w:tc>
        <w:tc>
          <w:tcPr>
            <w:tcW w:w="5160" w:type="dxa"/>
            <w:shd w:val="clear" w:color="auto" w:fill="FFFFFF"/>
          </w:tcPr>
          <w:p w14:paraId="190C0821" w14:textId="77777777" w:rsidR="00031DD9" w:rsidRPr="00031DD9" w:rsidRDefault="00031DD9" w:rsidP="002A665D">
            <w:pPr>
              <w:shd w:val="clear" w:color="auto" w:fill="FFFFFF"/>
              <w:spacing w:before="57" w:after="57" w:line="193" w:lineRule="atLeast"/>
              <w:ind w:left="68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031DD9" w:rsidRPr="009B05AF" w14:paraId="187AC0FE" w14:textId="77777777" w:rsidTr="009A4192">
        <w:tc>
          <w:tcPr>
            <w:tcW w:w="4830" w:type="dxa"/>
            <w:shd w:val="clear" w:color="auto" w:fill="FFFFFF"/>
            <w:vAlign w:val="center"/>
          </w:tcPr>
          <w:p w14:paraId="1698DACA" w14:textId="77777777" w:rsidR="00031DD9" w:rsidRPr="00031DD9" w:rsidRDefault="00031DD9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031DD9">
              <w:rPr>
                <w:rFonts w:ascii="ITC Officina Serif Std Book" w:hAnsi="ITC Officina Serif Std Book" w:cs="Arial"/>
              </w:rPr>
              <w:t>Gender</w:t>
            </w:r>
          </w:p>
        </w:tc>
        <w:tc>
          <w:tcPr>
            <w:tcW w:w="5160" w:type="dxa"/>
            <w:shd w:val="clear" w:color="auto" w:fill="FFFFFF"/>
          </w:tcPr>
          <w:p w14:paraId="010E3102" w14:textId="77777777" w:rsidR="00031DD9" w:rsidRPr="00031DD9" w:rsidRDefault="00031DD9" w:rsidP="00C36732">
            <w:pPr>
              <w:shd w:val="clear" w:color="auto" w:fill="FFFFFF"/>
              <w:spacing w:before="57" w:after="57" w:line="193" w:lineRule="atLeast"/>
              <w:ind w:left="68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031DD9" w:rsidRPr="009B05AF" w14:paraId="3AE208AD" w14:textId="77777777" w:rsidTr="009A4192">
        <w:tc>
          <w:tcPr>
            <w:tcW w:w="4830" w:type="dxa"/>
            <w:shd w:val="clear" w:color="auto" w:fill="FFFFFF"/>
            <w:vAlign w:val="center"/>
          </w:tcPr>
          <w:p w14:paraId="384A8AA5" w14:textId="77777777" w:rsidR="00031DD9" w:rsidRPr="00031DD9" w:rsidRDefault="00031DD9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031DD9">
              <w:rPr>
                <w:rFonts w:ascii="ITC Officina Serif Std Book" w:hAnsi="ITC Officina Serif Std Book" w:cs="Arial"/>
              </w:rPr>
              <w:t>First name</w:t>
            </w:r>
          </w:p>
        </w:tc>
        <w:tc>
          <w:tcPr>
            <w:tcW w:w="5160" w:type="dxa"/>
            <w:shd w:val="clear" w:color="auto" w:fill="FFFFFF"/>
          </w:tcPr>
          <w:p w14:paraId="1EB5AE07" w14:textId="77777777" w:rsidR="00031DD9" w:rsidRPr="00031DD9" w:rsidRDefault="00031DD9" w:rsidP="00A10150">
            <w:pPr>
              <w:shd w:val="clear" w:color="auto" w:fill="FFFFFF"/>
              <w:spacing w:before="57" w:after="57" w:line="193" w:lineRule="atLeast"/>
              <w:ind w:left="68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031DD9" w:rsidRPr="009B05AF" w14:paraId="3C23F430" w14:textId="77777777" w:rsidTr="009A4192">
        <w:tc>
          <w:tcPr>
            <w:tcW w:w="4830" w:type="dxa"/>
            <w:shd w:val="clear" w:color="auto" w:fill="FFFFFF"/>
            <w:vAlign w:val="center"/>
          </w:tcPr>
          <w:p w14:paraId="0C73AF4A" w14:textId="77777777" w:rsidR="00031DD9" w:rsidRPr="00031DD9" w:rsidRDefault="00031DD9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031DD9">
              <w:rPr>
                <w:rFonts w:ascii="ITC Officina Serif Std Book" w:hAnsi="ITC Officina Serif Std Book" w:cs="Arial"/>
              </w:rPr>
              <w:t>Family name</w:t>
            </w:r>
          </w:p>
        </w:tc>
        <w:tc>
          <w:tcPr>
            <w:tcW w:w="5160" w:type="dxa"/>
            <w:shd w:val="clear" w:color="auto" w:fill="FFFFFF"/>
          </w:tcPr>
          <w:p w14:paraId="4D186693" w14:textId="77777777" w:rsidR="00031DD9" w:rsidRPr="00031DD9" w:rsidRDefault="00031DD9" w:rsidP="00C36732">
            <w:pPr>
              <w:shd w:val="clear" w:color="auto" w:fill="FFFFFF"/>
              <w:spacing w:before="57" w:after="57" w:line="193" w:lineRule="atLeast"/>
              <w:ind w:left="68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031DD9" w:rsidRPr="009B05AF" w14:paraId="07900533" w14:textId="77777777" w:rsidTr="009A4192">
        <w:tc>
          <w:tcPr>
            <w:tcW w:w="4830" w:type="dxa"/>
            <w:shd w:val="clear" w:color="auto" w:fill="FFFFFF"/>
            <w:vAlign w:val="center"/>
          </w:tcPr>
          <w:p w14:paraId="4A5BA6A9" w14:textId="77777777" w:rsidR="00031DD9" w:rsidRPr="00031DD9" w:rsidRDefault="00031DD9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031DD9">
              <w:rPr>
                <w:rFonts w:ascii="ITC Officina Serif Std Book" w:hAnsi="ITC Officina Serif Std Book" w:cs="Arial"/>
              </w:rPr>
              <w:t>Department</w:t>
            </w:r>
          </w:p>
        </w:tc>
        <w:tc>
          <w:tcPr>
            <w:tcW w:w="5160" w:type="dxa"/>
            <w:shd w:val="clear" w:color="auto" w:fill="FFFFFF"/>
          </w:tcPr>
          <w:p w14:paraId="39157757" w14:textId="77777777" w:rsidR="00031DD9" w:rsidRPr="00031DD9" w:rsidRDefault="00031DD9" w:rsidP="00C36732">
            <w:pPr>
              <w:shd w:val="clear" w:color="auto" w:fill="FFFFFF"/>
              <w:spacing w:before="57" w:after="57" w:line="193" w:lineRule="atLeast"/>
              <w:ind w:left="68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031DD9" w:rsidRPr="009B05AF" w14:paraId="2C474F7F" w14:textId="77777777" w:rsidTr="009A4192">
        <w:tc>
          <w:tcPr>
            <w:tcW w:w="4830" w:type="dxa"/>
            <w:shd w:val="clear" w:color="auto" w:fill="FFFFFF"/>
            <w:vAlign w:val="center"/>
          </w:tcPr>
          <w:p w14:paraId="3B2418AB" w14:textId="77777777" w:rsidR="00031DD9" w:rsidRPr="00031DD9" w:rsidRDefault="00306E38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>
              <w:rPr>
                <w:rFonts w:ascii="ITC Officina Serif Std Book" w:hAnsi="ITC Officina Serif Std Book" w:cs="Arial"/>
              </w:rPr>
              <w:t>Role in the organization</w:t>
            </w:r>
          </w:p>
        </w:tc>
        <w:tc>
          <w:tcPr>
            <w:tcW w:w="5160" w:type="dxa"/>
            <w:shd w:val="clear" w:color="auto" w:fill="FFFFFF"/>
          </w:tcPr>
          <w:p w14:paraId="72D3393A" w14:textId="77777777" w:rsidR="00031DD9" w:rsidRPr="00031DD9" w:rsidRDefault="00031DD9" w:rsidP="00C36732">
            <w:pPr>
              <w:shd w:val="clear" w:color="auto" w:fill="FFFFFF"/>
              <w:spacing w:before="57" w:after="57" w:line="193" w:lineRule="atLeast"/>
              <w:ind w:left="68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031DD9" w:rsidRPr="009B05AF" w14:paraId="12D21738" w14:textId="77777777" w:rsidTr="009A4192">
        <w:tc>
          <w:tcPr>
            <w:tcW w:w="4830" w:type="dxa"/>
            <w:shd w:val="clear" w:color="auto" w:fill="FFFFFF"/>
            <w:vAlign w:val="center"/>
          </w:tcPr>
          <w:p w14:paraId="46C1847E" w14:textId="77777777" w:rsidR="00031DD9" w:rsidRPr="00031DD9" w:rsidRDefault="00031DD9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031DD9">
              <w:rPr>
                <w:rFonts w:ascii="ITC Officina Serif Std Book" w:hAnsi="ITC Officina Serif Std Book" w:cs="Arial"/>
              </w:rPr>
              <w:t xml:space="preserve">E-mail </w:t>
            </w:r>
            <w:r w:rsidR="00306E38">
              <w:rPr>
                <w:rFonts w:ascii="ITC Officina Serif Std Book" w:hAnsi="ITC Officina Serif Std Book" w:cs="Arial"/>
              </w:rPr>
              <w:t>address</w:t>
            </w:r>
          </w:p>
        </w:tc>
        <w:tc>
          <w:tcPr>
            <w:tcW w:w="5160" w:type="dxa"/>
            <w:shd w:val="clear" w:color="auto" w:fill="FFFFFF"/>
          </w:tcPr>
          <w:p w14:paraId="0904A8F3" w14:textId="77777777" w:rsidR="00031DD9" w:rsidRPr="00031DD9" w:rsidRDefault="00031DD9" w:rsidP="00C36732">
            <w:pPr>
              <w:shd w:val="clear" w:color="auto" w:fill="FFFFFF"/>
              <w:spacing w:before="57" w:after="57" w:line="193" w:lineRule="atLeast"/>
              <w:ind w:left="68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031DD9" w:rsidRPr="009B05AF" w14:paraId="0C04F909" w14:textId="77777777" w:rsidTr="009A4192">
        <w:tc>
          <w:tcPr>
            <w:tcW w:w="4830" w:type="dxa"/>
            <w:shd w:val="clear" w:color="auto" w:fill="FFFFFF"/>
            <w:vAlign w:val="center"/>
          </w:tcPr>
          <w:p w14:paraId="20D187E0" w14:textId="77777777" w:rsidR="00031DD9" w:rsidRPr="00031DD9" w:rsidRDefault="00031DD9" w:rsidP="00C36732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031DD9">
              <w:rPr>
                <w:rFonts w:ascii="ITC Officina Serif Std Book" w:hAnsi="ITC Officina Serif Std Book" w:cs="Arial"/>
              </w:rPr>
              <w:t>Telephone 1</w:t>
            </w:r>
          </w:p>
        </w:tc>
        <w:tc>
          <w:tcPr>
            <w:tcW w:w="5160" w:type="dxa"/>
            <w:shd w:val="clear" w:color="auto" w:fill="FFFFFF"/>
          </w:tcPr>
          <w:p w14:paraId="21566F9F" w14:textId="77777777" w:rsidR="00031DD9" w:rsidRPr="00031DD9" w:rsidRDefault="00031DD9" w:rsidP="00A10150">
            <w:pPr>
              <w:shd w:val="clear" w:color="auto" w:fill="FFFFFF"/>
              <w:spacing w:before="57" w:after="57" w:line="193" w:lineRule="atLeast"/>
              <w:ind w:left="68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</w:tbl>
    <w:p w14:paraId="35D292AE" w14:textId="77777777" w:rsidR="003832AB" w:rsidRDefault="003832AB" w:rsidP="00F0752C">
      <w:pPr>
        <w:rPr>
          <w:rFonts w:ascii="ITC Officina Serif Std Book" w:hAnsi="ITC Officina Serif Std Book"/>
        </w:rPr>
      </w:pPr>
    </w:p>
    <w:p w14:paraId="6A51F0D4" w14:textId="77777777" w:rsidR="00F0752C" w:rsidRDefault="002A665D" w:rsidP="00F0752C">
      <w:pPr>
        <w:rPr>
          <w:rFonts w:ascii="ITC Officina Serif Std Book" w:hAnsi="ITC Officina Serif Std Book"/>
        </w:rPr>
      </w:pPr>
      <w:proofErr w:type="gramStart"/>
      <w:r>
        <w:rPr>
          <w:rFonts w:ascii="ITC Officina Serif Std Book" w:hAnsi="ITC Officina Serif Std Book"/>
        </w:rPr>
        <w:t>Same address of the organization</w:t>
      </w:r>
      <w:r w:rsidR="003832AB">
        <w:rPr>
          <w:rFonts w:ascii="ITC Officina Serif Std Book" w:hAnsi="ITC Officina Serif Std Book"/>
        </w:rPr>
        <w:t>?</w:t>
      </w:r>
      <w:proofErr w:type="gramEnd"/>
      <w:r w:rsidR="003832AB">
        <w:rPr>
          <w:rFonts w:ascii="ITC Officina Serif Std Book" w:hAnsi="ITC Officina Serif Std Book"/>
        </w:rPr>
        <w:t xml:space="preserve">                 If not</w:t>
      </w:r>
      <w:r w:rsidR="003832AB" w:rsidRPr="003832AB">
        <w:rPr>
          <w:rFonts w:ascii="ITC Officina Serif Std Book" w:hAnsi="ITC Officina Serif Std Book"/>
        </w:rPr>
        <w:t xml:space="preserve"> fill in the fields below</w:t>
      </w:r>
    </w:p>
    <w:tbl>
      <w:tblPr>
        <w:tblW w:w="10080" w:type="dxa"/>
        <w:tblInd w:w="-522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0A0" w:firstRow="1" w:lastRow="0" w:firstColumn="1" w:lastColumn="0" w:noHBand="0" w:noVBand="0"/>
      </w:tblPr>
      <w:tblGrid>
        <w:gridCol w:w="5166"/>
        <w:gridCol w:w="4914"/>
      </w:tblGrid>
      <w:tr w:rsidR="003832AB" w:rsidRPr="00CC791F" w14:paraId="1CC23607" w14:textId="77777777" w:rsidTr="00EC038F">
        <w:tc>
          <w:tcPr>
            <w:tcW w:w="5166" w:type="dxa"/>
            <w:shd w:val="clear" w:color="auto" w:fill="FFFFFF"/>
            <w:vAlign w:val="center"/>
          </w:tcPr>
          <w:p w14:paraId="6490EA20" w14:textId="77777777" w:rsidR="003832AB" w:rsidRPr="00CC791F" w:rsidRDefault="003832AB" w:rsidP="00EC038F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CC791F">
              <w:rPr>
                <w:rFonts w:ascii="ITC Officina Serif Std Book" w:hAnsi="ITC Officina Serif Std Book" w:cs="Arial"/>
              </w:rPr>
              <w:t>Address</w:t>
            </w:r>
          </w:p>
        </w:tc>
        <w:tc>
          <w:tcPr>
            <w:tcW w:w="4914" w:type="dxa"/>
            <w:shd w:val="clear" w:color="auto" w:fill="FFFFFF"/>
            <w:vAlign w:val="center"/>
          </w:tcPr>
          <w:p w14:paraId="2672CA28" w14:textId="77777777" w:rsidR="003832AB" w:rsidRPr="00CC791F" w:rsidRDefault="003832AB" w:rsidP="00EC038F">
            <w:pPr>
              <w:shd w:val="clear" w:color="auto" w:fill="FFFFFF"/>
              <w:spacing w:before="57" w:after="57" w:line="193" w:lineRule="atLeast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3832AB" w:rsidRPr="00CC791F" w14:paraId="74956BB1" w14:textId="77777777" w:rsidTr="00EC038F">
        <w:tc>
          <w:tcPr>
            <w:tcW w:w="5166" w:type="dxa"/>
            <w:shd w:val="clear" w:color="auto" w:fill="FFFFFF"/>
            <w:vAlign w:val="center"/>
          </w:tcPr>
          <w:p w14:paraId="619F67AF" w14:textId="77777777" w:rsidR="003832AB" w:rsidRPr="00CC791F" w:rsidRDefault="003832AB" w:rsidP="00EC038F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CC791F">
              <w:rPr>
                <w:rFonts w:ascii="ITC Officina Serif Std Book" w:hAnsi="ITC Officina Serif Std Book" w:cs="Arial"/>
              </w:rPr>
              <w:t>Country</w:t>
            </w:r>
          </w:p>
        </w:tc>
        <w:tc>
          <w:tcPr>
            <w:tcW w:w="4914" w:type="dxa"/>
            <w:shd w:val="clear" w:color="auto" w:fill="FFFFFF"/>
            <w:vAlign w:val="center"/>
          </w:tcPr>
          <w:p w14:paraId="3B5986CE" w14:textId="77777777" w:rsidR="003832AB" w:rsidRPr="00CC791F" w:rsidRDefault="003832AB" w:rsidP="00EC038F">
            <w:pPr>
              <w:shd w:val="clear" w:color="auto" w:fill="FFFFFF"/>
              <w:spacing w:before="57" w:after="57" w:line="193" w:lineRule="atLeast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3832AB" w:rsidRPr="00CC791F" w14:paraId="6EE2426F" w14:textId="77777777" w:rsidTr="00EC038F">
        <w:tc>
          <w:tcPr>
            <w:tcW w:w="5166" w:type="dxa"/>
            <w:shd w:val="clear" w:color="auto" w:fill="FFFFFF"/>
            <w:vAlign w:val="center"/>
          </w:tcPr>
          <w:p w14:paraId="235163DB" w14:textId="77777777" w:rsidR="003832AB" w:rsidRPr="00CC791F" w:rsidRDefault="00306E38" w:rsidP="00EC038F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CC791F">
              <w:rPr>
                <w:rFonts w:ascii="ITC Officina Serif Std Book" w:hAnsi="ITC Officina Serif Std Book" w:cs="Arial"/>
              </w:rPr>
              <w:t>Region</w:t>
            </w:r>
          </w:p>
        </w:tc>
        <w:tc>
          <w:tcPr>
            <w:tcW w:w="4914" w:type="dxa"/>
            <w:shd w:val="clear" w:color="auto" w:fill="FFFFFF"/>
            <w:vAlign w:val="center"/>
          </w:tcPr>
          <w:p w14:paraId="04709A76" w14:textId="77777777" w:rsidR="003832AB" w:rsidRPr="00CC791F" w:rsidRDefault="003832AB" w:rsidP="00EC038F">
            <w:pPr>
              <w:shd w:val="clear" w:color="auto" w:fill="FFFFFF"/>
              <w:spacing w:before="57" w:after="57" w:line="193" w:lineRule="atLeast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3832AB" w:rsidRPr="00CC791F" w14:paraId="62C9A0CD" w14:textId="77777777" w:rsidTr="00EC038F">
        <w:tc>
          <w:tcPr>
            <w:tcW w:w="5166" w:type="dxa"/>
            <w:shd w:val="clear" w:color="auto" w:fill="FFFFFF"/>
            <w:vAlign w:val="center"/>
          </w:tcPr>
          <w:p w14:paraId="791B848C" w14:textId="77777777" w:rsidR="003832AB" w:rsidRPr="00CC791F" w:rsidRDefault="00306E38" w:rsidP="00EC038F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CC791F">
              <w:rPr>
                <w:rFonts w:ascii="ITC Officina Serif Std Book" w:hAnsi="ITC Officina Serif Std Book" w:cs="Arial"/>
              </w:rPr>
              <w:t>Post code</w:t>
            </w:r>
          </w:p>
        </w:tc>
        <w:tc>
          <w:tcPr>
            <w:tcW w:w="4914" w:type="dxa"/>
            <w:shd w:val="clear" w:color="auto" w:fill="FFFFFF"/>
            <w:vAlign w:val="center"/>
          </w:tcPr>
          <w:p w14:paraId="2FB8E22D" w14:textId="77777777" w:rsidR="003832AB" w:rsidRPr="00CC791F" w:rsidRDefault="003832AB" w:rsidP="00EC038F">
            <w:pPr>
              <w:shd w:val="clear" w:color="auto" w:fill="FFFFFF"/>
              <w:spacing w:before="57" w:after="57" w:line="193" w:lineRule="atLeast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3832AB" w:rsidRPr="00CC791F" w14:paraId="77BA8791" w14:textId="77777777" w:rsidTr="00EC038F">
        <w:tc>
          <w:tcPr>
            <w:tcW w:w="5166" w:type="dxa"/>
            <w:shd w:val="clear" w:color="auto" w:fill="FFFFFF"/>
            <w:vAlign w:val="center"/>
          </w:tcPr>
          <w:p w14:paraId="6C2ACB1C" w14:textId="77777777" w:rsidR="003832AB" w:rsidRPr="00CC791F" w:rsidRDefault="00306E38" w:rsidP="00EC038F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>
              <w:rPr>
                <w:rFonts w:ascii="ITC Officina Serif Std Book" w:hAnsi="ITC Officina Serif Std Book" w:cs="Arial"/>
              </w:rPr>
              <w:t>Telephone</w:t>
            </w:r>
          </w:p>
        </w:tc>
        <w:tc>
          <w:tcPr>
            <w:tcW w:w="4914" w:type="dxa"/>
            <w:shd w:val="clear" w:color="auto" w:fill="FFFFFF"/>
            <w:vAlign w:val="center"/>
          </w:tcPr>
          <w:p w14:paraId="40BEEDEE" w14:textId="77777777" w:rsidR="003832AB" w:rsidRPr="00CC791F" w:rsidRDefault="003832AB" w:rsidP="00EC038F">
            <w:pPr>
              <w:shd w:val="clear" w:color="auto" w:fill="FFFFFF"/>
              <w:spacing w:before="57" w:after="57" w:line="193" w:lineRule="atLeast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  <w:tr w:rsidR="003832AB" w:rsidRPr="00CC791F" w14:paraId="7DBA9B4C" w14:textId="77777777" w:rsidTr="00EC038F">
        <w:tc>
          <w:tcPr>
            <w:tcW w:w="5166" w:type="dxa"/>
            <w:shd w:val="clear" w:color="auto" w:fill="FFFFFF"/>
            <w:vAlign w:val="center"/>
          </w:tcPr>
          <w:p w14:paraId="49EFCA26" w14:textId="77777777" w:rsidR="003832AB" w:rsidRPr="00CC791F" w:rsidRDefault="003832AB" w:rsidP="00EC038F">
            <w:pPr>
              <w:spacing w:after="0" w:line="240" w:lineRule="auto"/>
              <w:rPr>
                <w:rFonts w:ascii="ITC Officina Serif Std Book" w:hAnsi="ITC Officina Serif Std Book" w:cs="Arial"/>
              </w:rPr>
            </w:pPr>
            <w:r w:rsidRPr="00CC791F">
              <w:rPr>
                <w:rFonts w:ascii="ITC Officina Serif Std Book" w:hAnsi="ITC Officina Serif Std Book" w:cs="Arial"/>
              </w:rPr>
              <w:t>City</w:t>
            </w:r>
          </w:p>
        </w:tc>
        <w:tc>
          <w:tcPr>
            <w:tcW w:w="4914" w:type="dxa"/>
            <w:shd w:val="clear" w:color="auto" w:fill="FFFFFF"/>
            <w:vAlign w:val="center"/>
          </w:tcPr>
          <w:p w14:paraId="0F2AF30B" w14:textId="77777777" w:rsidR="003832AB" w:rsidRPr="00CC791F" w:rsidRDefault="003832AB" w:rsidP="00EC038F">
            <w:pPr>
              <w:shd w:val="clear" w:color="auto" w:fill="FFFFFF"/>
              <w:spacing w:before="57" w:after="57" w:line="193" w:lineRule="atLeast"/>
              <w:rPr>
                <w:rFonts w:ascii="ITC Officina Serif Std Book" w:hAnsi="ITC Officina Serif Std Book" w:cs="Arial"/>
                <w:color w:val="222222"/>
              </w:rPr>
            </w:pPr>
          </w:p>
        </w:tc>
      </w:tr>
    </w:tbl>
    <w:p w14:paraId="7AE4BC8D" w14:textId="77777777" w:rsidR="003832AB" w:rsidRDefault="003832AB" w:rsidP="00F0752C">
      <w:pPr>
        <w:rPr>
          <w:rFonts w:ascii="ITC Officina Serif Std Book" w:hAnsi="ITC Officina Serif Std Book"/>
          <w:b/>
          <w:sz w:val="24"/>
          <w:szCs w:val="24"/>
        </w:rPr>
      </w:pPr>
    </w:p>
    <w:p w14:paraId="3422567F" w14:textId="77777777" w:rsidR="00A10150" w:rsidRDefault="00A10150" w:rsidP="002A665D">
      <w:pPr>
        <w:rPr>
          <w:rFonts w:ascii="ITC Officina Serif Std Book" w:hAnsi="ITC Officina Serif Std Book"/>
        </w:rPr>
      </w:pPr>
    </w:p>
    <w:p w14:paraId="245D27EC" w14:textId="77777777" w:rsidR="003832AB" w:rsidRDefault="003832AB" w:rsidP="00A10150">
      <w:pPr>
        <w:rPr>
          <w:rFonts w:ascii="ITC Officina Serif Std Book" w:hAnsi="ITC Officina Serif Std Book"/>
          <w:b/>
          <w:sz w:val="24"/>
          <w:szCs w:val="24"/>
        </w:rPr>
      </w:pPr>
    </w:p>
    <w:p w14:paraId="24D13DC9" w14:textId="77777777" w:rsidR="003832AB" w:rsidRDefault="003832AB" w:rsidP="00A10150">
      <w:pPr>
        <w:rPr>
          <w:rFonts w:ascii="ITC Officina Serif Std Book" w:hAnsi="ITC Officina Serif Std Book"/>
          <w:b/>
          <w:sz w:val="24"/>
          <w:szCs w:val="24"/>
        </w:rPr>
      </w:pPr>
    </w:p>
    <w:p w14:paraId="0A3C1294" w14:textId="77777777" w:rsidR="003832AB" w:rsidRDefault="003832AB" w:rsidP="00A10150">
      <w:pPr>
        <w:rPr>
          <w:rFonts w:ascii="ITC Officina Serif Std Book" w:hAnsi="ITC Officina Serif Std Book"/>
          <w:b/>
          <w:sz w:val="24"/>
          <w:szCs w:val="24"/>
        </w:rPr>
      </w:pPr>
    </w:p>
    <w:p w14:paraId="3DA160FA" w14:textId="77777777" w:rsidR="00EF12D1" w:rsidRDefault="00EF12D1" w:rsidP="00A10150">
      <w:pPr>
        <w:rPr>
          <w:rFonts w:ascii="ITC Officina Serif Std Book" w:hAnsi="ITC Officina Serif Std Book"/>
          <w:b/>
          <w:sz w:val="24"/>
          <w:szCs w:val="24"/>
        </w:rPr>
      </w:pPr>
    </w:p>
    <w:p w14:paraId="73122CE9" w14:textId="77777777" w:rsidR="00EF12D1" w:rsidRDefault="00EF12D1" w:rsidP="00EF12D1">
      <w:pPr>
        <w:rPr>
          <w:rFonts w:ascii="ITC Officina Serif Std Book" w:hAnsi="ITC Officina Serif Std Book"/>
          <w:b/>
          <w:sz w:val="24"/>
          <w:szCs w:val="24"/>
        </w:rPr>
      </w:pPr>
    </w:p>
    <w:p w14:paraId="1B51DB89" w14:textId="77777777" w:rsidR="00EF12D1" w:rsidRPr="00EF12D1" w:rsidRDefault="00EF12D1" w:rsidP="00EF12D1">
      <w:pPr>
        <w:rPr>
          <w:rFonts w:ascii="ITC Officina Serif Std Book" w:hAnsi="ITC Officina Serif Std Book"/>
          <w:b/>
        </w:rPr>
      </w:pPr>
      <w:r w:rsidRPr="00EF12D1">
        <w:rPr>
          <w:rFonts w:ascii="ITC Officina Serif Std Book" w:hAnsi="ITC Officina Serif Std Book"/>
          <w:b/>
        </w:rPr>
        <w:lastRenderedPageBreak/>
        <w:t xml:space="preserve">Aims and activities of the </w:t>
      </w:r>
      <w:proofErr w:type="spellStart"/>
      <w:r w:rsidRPr="00EF12D1">
        <w:rPr>
          <w:rFonts w:ascii="ITC Officina Serif Std Book" w:hAnsi="ITC Officina Serif Std Book"/>
          <w:b/>
        </w:rPr>
        <w:t>organisation</w:t>
      </w:r>
      <w:proofErr w:type="spellEnd"/>
    </w:p>
    <w:p w14:paraId="2E5FD809" w14:textId="77777777" w:rsidR="00A10150" w:rsidRPr="00C72D7D" w:rsidRDefault="00EF12D1" w:rsidP="00EF12D1">
      <w:pPr>
        <w:rPr>
          <w:rFonts w:ascii="ITC Officina Serif Std Book" w:hAnsi="ITC Officina Serif Std Book"/>
        </w:rPr>
      </w:pPr>
      <w:r w:rsidRPr="00EF12D1">
        <w:rPr>
          <w:rFonts w:ascii="ITC Officina Serif Std Book" w:hAnsi="ITC Officina Serif Std Book"/>
        </w:rPr>
        <w:t xml:space="preserve">Please provide a short presentation of the </w:t>
      </w:r>
      <w:proofErr w:type="spellStart"/>
      <w:r w:rsidRPr="00EF12D1">
        <w:rPr>
          <w:rFonts w:ascii="ITC Officina Serif Std Book" w:hAnsi="ITC Officina Serif Std Book"/>
        </w:rPr>
        <w:t>organisation</w:t>
      </w:r>
      <w:proofErr w:type="spellEnd"/>
      <w:r w:rsidRPr="00EF12D1">
        <w:rPr>
          <w:rFonts w:ascii="ITC Officina Serif Std Book" w:hAnsi="ITC Officina Serif Std Book"/>
        </w:rPr>
        <w:t xml:space="preserve"> (key activities, affiliations, size of the </w:t>
      </w:r>
      <w:proofErr w:type="spellStart"/>
      <w:r w:rsidRPr="00EF12D1">
        <w:rPr>
          <w:rFonts w:ascii="ITC Officina Serif Std Book" w:hAnsi="ITC Officina Serif Std Book"/>
        </w:rPr>
        <w:t>organisation</w:t>
      </w:r>
      <w:proofErr w:type="spellEnd"/>
      <w:r w:rsidRPr="00EF12D1">
        <w:rPr>
          <w:rFonts w:ascii="ITC Officina Serif Std Book" w:hAnsi="ITC Officina Serif Std Book"/>
        </w:rPr>
        <w:t xml:space="preserve">, etc.) relating to the area covered by the action. Please provide also a link to the website of the </w:t>
      </w:r>
      <w:proofErr w:type="spellStart"/>
      <w:r w:rsidRPr="00EF12D1">
        <w:rPr>
          <w:rFonts w:ascii="ITC Officina Serif Std Book" w:hAnsi="ITC Officina Serif Std Book"/>
        </w:rPr>
        <w:t>organisation</w:t>
      </w:r>
      <w:proofErr w:type="spellEnd"/>
      <w:r w:rsidRPr="00EF12D1">
        <w:rPr>
          <w:rFonts w:ascii="ITC Officina Serif Std Book" w:hAnsi="ITC Officina Serif Std Book"/>
        </w:rPr>
        <w:t>, if available. (Maximum 1000 characters)</w:t>
      </w:r>
    </w:p>
    <w:tbl>
      <w:tblPr>
        <w:tblStyle w:val="TableGrid"/>
        <w:tblW w:w="10253" w:type="dxa"/>
        <w:tblInd w:w="-5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253"/>
      </w:tblGrid>
      <w:tr w:rsidR="00A10150" w:rsidRPr="00CC791F" w14:paraId="1B847347" w14:textId="77777777" w:rsidTr="00EF12D1">
        <w:trPr>
          <w:trHeight w:val="2655"/>
        </w:trPr>
        <w:tc>
          <w:tcPr>
            <w:tcW w:w="10253" w:type="dxa"/>
          </w:tcPr>
          <w:p w14:paraId="2DEF8CC4" w14:textId="77777777" w:rsidR="00A10150" w:rsidRPr="00A10150" w:rsidRDefault="00A10150" w:rsidP="00EC038F">
            <w:pPr>
              <w:spacing w:after="0" w:line="240" w:lineRule="auto"/>
              <w:rPr>
                <w:rFonts w:ascii="ITC Officina Serif Std Book" w:hAnsi="ITC Officina Serif Std Book"/>
                <w:bCs/>
              </w:rPr>
            </w:pPr>
          </w:p>
          <w:p w14:paraId="59F7F738" w14:textId="77777777" w:rsidR="00A10150" w:rsidRPr="003832AB" w:rsidRDefault="00EF12D1" w:rsidP="00EC038F">
            <w:pPr>
              <w:spacing w:after="0" w:line="240" w:lineRule="auto"/>
              <w:rPr>
                <w:rFonts w:ascii="ITC Officina Serif Std Book" w:hAnsi="ITC Officina Serif Std Book"/>
                <w:bCs/>
              </w:rPr>
            </w:pPr>
            <w:r>
              <w:rPr>
                <w:rFonts w:ascii="ITC Officina Serif Std Book" w:hAnsi="ITC Officina Serif Std Book"/>
                <w:bCs/>
              </w:rPr>
              <w:t>MAXIMUM 1</w:t>
            </w:r>
            <w:r w:rsidR="003832AB">
              <w:rPr>
                <w:rFonts w:ascii="ITC Officina Serif Std Book" w:hAnsi="ITC Officina Serif Std Book"/>
                <w:bCs/>
              </w:rPr>
              <w:t>000 characters</w:t>
            </w:r>
          </w:p>
          <w:p w14:paraId="18D40C24" w14:textId="77777777" w:rsidR="00A10150" w:rsidRDefault="00A10150" w:rsidP="00EC038F">
            <w:pPr>
              <w:spacing w:after="0" w:line="240" w:lineRule="auto"/>
              <w:rPr>
                <w:rFonts w:ascii="ITC Officina Serif Std Book" w:hAnsi="ITC Officina Serif Std Book"/>
              </w:rPr>
            </w:pPr>
          </w:p>
          <w:p w14:paraId="19E29107" w14:textId="77777777" w:rsidR="003832AB" w:rsidRDefault="003832AB" w:rsidP="00EC038F">
            <w:pPr>
              <w:spacing w:after="0" w:line="240" w:lineRule="auto"/>
              <w:rPr>
                <w:rFonts w:ascii="ITC Officina Serif Std Book" w:hAnsi="ITC Officina Serif Std Book"/>
              </w:rPr>
            </w:pPr>
          </w:p>
          <w:p w14:paraId="23E28C1E" w14:textId="77777777" w:rsidR="003832AB" w:rsidRDefault="003832AB" w:rsidP="00EC038F">
            <w:pPr>
              <w:spacing w:after="0" w:line="240" w:lineRule="auto"/>
              <w:rPr>
                <w:rFonts w:ascii="ITC Officina Serif Std Book" w:hAnsi="ITC Officina Serif Std Book"/>
              </w:rPr>
            </w:pPr>
          </w:p>
          <w:p w14:paraId="452614D1" w14:textId="77777777" w:rsidR="003832AB" w:rsidRDefault="003832AB" w:rsidP="00EC038F">
            <w:pPr>
              <w:spacing w:after="0" w:line="240" w:lineRule="auto"/>
              <w:rPr>
                <w:rFonts w:ascii="ITC Officina Serif Std Book" w:hAnsi="ITC Officina Serif Std Book"/>
              </w:rPr>
            </w:pPr>
          </w:p>
          <w:p w14:paraId="60F97F6C" w14:textId="77777777" w:rsidR="003832AB" w:rsidRDefault="003832AB" w:rsidP="00EC038F">
            <w:pPr>
              <w:spacing w:after="0" w:line="240" w:lineRule="auto"/>
              <w:rPr>
                <w:rFonts w:ascii="ITC Officina Serif Std Book" w:hAnsi="ITC Officina Serif Std Book"/>
              </w:rPr>
            </w:pPr>
          </w:p>
          <w:p w14:paraId="5E9A48D8" w14:textId="77777777" w:rsidR="003832AB" w:rsidRDefault="003832AB" w:rsidP="00EC038F">
            <w:pPr>
              <w:spacing w:after="0" w:line="240" w:lineRule="auto"/>
              <w:rPr>
                <w:rFonts w:ascii="ITC Officina Serif Std Book" w:hAnsi="ITC Officina Serif Std Book"/>
              </w:rPr>
            </w:pPr>
          </w:p>
          <w:p w14:paraId="5FE974E9" w14:textId="77777777" w:rsidR="003832AB" w:rsidRDefault="003832AB" w:rsidP="00EC038F">
            <w:pPr>
              <w:spacing w:after="0" w:line="240" w:lineRule="auto"/>
              <w:rPr>
                <w:rFonts w:ascii="ITC Officina Serif Std Book" w:hAnsi="ITC Officina Serif Std Book"/>
              </w:rPr>
            </w:pPr>
          </w:p>
          <w:p w14:paraId="1A3704CF" w14:textId="77777777" w:rsidR="003832AB" w:rsidRDefault="003832AB" w:rsidP="00EC038F">
            <w:pPr>
              <w:spacing w:after="0" w:line="240" w:lineRule="auto"/>
              <w:rPr>
                <w:rFonts w:ascii="ITC Officina Serif Std Book" w:hAnsi="ITC Officina Serif Std Book"/>
              </w:rPr>
            </w:pPr>
          </w:p>
          <w:p w14:paraId="4BC03DD5" w14:textId="77777777" w:rsidR="003832AB" w:rsidRDefault="003832AB" w:rsidP="00EC038F">
            <w:pPr>
              <w:spacing w:after="0" w:line="240" w:lineRule="auto"/>
              <w:rPr>
                <w:rFonts w:ascii="ITC Officina Serif Std Book" w:hAnsi="ITC Officina Serif Std Book"/>
              </w:rPr>
            </w:pPr>
          </w:p>
          <w:p w14:paraId="2910FCE8" w14:textId="77777777" w:rsidR="003832AB" w:rsidRDefault="003832AB" w:rsidP="00EC038F">
            <w:pPr>
              <w:spacing w:after="0" w:line="240" w:lineRule="auto"/>
              <w:rPr>
                <w:rFonts w:ascii="ITC Officina Serif Std Book" w:hAnsi="ITC Officina Serif Std Book"/>
              </w:rPr>
            </w:pPr>
          </w:p>
          <w:p w14:paraId="0BC312AC" w14:textId="77777777" w:rsidR="003832AB" w:rsidRDefault="003832AB" w:rsidP="00EC038F">
            <w:pPr>
              <w:spacing w:after="0" w:line="240" w:lineRule="auto"/>
              <w:rPr>
                <w:rFonts w:ascii="ITC Officina Serif Std Book" w:hAnsi="ITC Officina Serif Std Book"/>
              </w:rPr>
            </w:pPr>
          </w:p>
          <w:p w14:paraId="55B00169" w14:textId="77777777" w:rsidR="003832AB" w:rsidRDefault="003832AB" w:rsidP="00EC038F">
            <w:pPr>
              <w:spacing w:after="0" w:line="240" w:lineRule="auto"/>
              <w:rPr>
                <w:rFonts w:ascii="ITC Officina Serif Std Book" w:hAnsi="ITC Officina Serif Std Book"/>
              </w:rPr>
            </w:pPr>
          </w:p>
          <w:p w14:paraId="5C330A6F" w14:textId="77777777" w:rsidR="003832AB" w:rsidRDefault="003832AB" w:rsidP="00EC038F">
            <w:pPr>
              <w:spacing w:after="0" w:line="240" w:lineRule="auto"/>
              <w:rPr>
                <w:rFonts w:ascii="ITC Officina Serif Std Book" w:hAnsi="ITC Officina Serif Std Book"/>
              </w:rPr>
            </w:pPr>
          </w:p>
          <w:p w14:paraId="2D2436BE" w14:textId="77777777" w:rsidR="003832AB" w:rsidRDefault="003832AB" w:rsidP="00EC038F">
            <w:pPr>
              <w:spacing w:after="0" w:line="240" w:lineRule="auto"/>
              <w:rPr>
                <w:rFonts w:ascii="ITC Officina Serif Std Book" w:hAnsi="ITC Officina Serif Std Book"/>
              </w:rPr>
            </w:pPr>
          </w:p>
          <w:p w14:paraId="6154D882" w14:textId="77777777" w:rsidR="003832AB" w:rsidRDefault="003832AB" w:rsidP="00EC038F">
            <w:pPr>
              <w:spacing w:after="0" w:line="240" w:lineRule="auto"/>
              <w:rPr>
                <w:rFonts w:ascii="ITC Officina Serif Std Book" w:hAnsi="ITC Officina Serif Std Book"/>
              </w:rPr>
            </w:pPr>
          </w:p>
          <w:p w14:paraId="0F02E9FE" w14:textId="77777777" w:rsidR="003832AB" w:rsidRDefault="003832AB" w:rsidP="00EC038F">
            <w:pPr>
              <w:spacing w:after="0" w:line="240" w:lineRule="auto"/>
              <w:rPr>
                <w:rFonts w:ascii="ITC Officina Serif Std Book" w:hAnsi="ITC Officina Serif Std Book"/>
              </w:rPr>
            </w:pPr>
          </w:p>
          <w:p w14:paraId="7DD764ED" w14:textId="77777777" w:rsidR="003832AB" w:rsidRDefault="003832AB" w:rsidP="00EC038F">
            <w:pPr>
              <w:spacing w:after="0" w:line="240" w:lineRule="auto"/>
              <w:rPr>
                <w:rFonts w:ascii="ITC Officina Serif Std Book" w:hAnsi="ITC Officina Serif Std Book"/>
              </w:rPr>
            </w:pPr>
          </w:p>
          <w:p w14:paraId="4B47C604" w14:textId="77777777" w:rsidR="00A10150" w:rsidRPr="00CC791F" w:rsidRDefault="00A10150" w:rsidP="00EC038F">
            <w:pPr>
              <w:spacing w:after="0" w:line="240" w:lineRule="auto"/>
              <w:ind w:left="720"/>
              <w:rPr>
                <w:rFonts w:ascii="ITC Officina Serif Std Book" w:hAnsi="ITC Officina Serif Std Book"/>
              </w:rPr>
            </w:pPr>
          </w:p>
        </w:tc>
      </w:tr>
    </w:tbl>
    <w:p w14:paraId="43472CE1" w14:textId="77777777" w:rsidR="00A10150" w:rsidRDefault="00A10150" w:rsidP="00A10150">
      <w:pPr>
        <w:rPr>
          <w:rFonts w:ascii="ITC Officina Serif Std Book" w:hAnsi="ITC Officina Serif Std Book"/>
          <w:b/>
        </w:rPr>
      </w:pPr>
    </w:p>
    <w:p w14:paraId="1C919586" w14:textId="77777777" w:rsidR="00A10150" w:rsidRPr="002A36F9" w:rsidRDefault="00EF12D1" w:rsidP="00A10150">
      <w:pPr>
        <w:rPr>
          <w:rFonts w:ascii="ITC Officina Serif Std Book" w:hAnsi="ITC Officina Serif Std Book"/>
          <w:b/>
        </w:rPr>
      </w:pPr>
      <w:bookmarkStart w:id="0" w:name="_GoBack"/>
      <w:bookmarkEnd w:id="0"/>
      <w:r w:rsidRPr="002A36F9">
        <w:rPr>
          <w:rFonts w:ascii="ITC Officina Serif Std Book" w:hAnsi="ITC Officina Serif Std Book"/>
          <w:b/>
        </w:rPr>
        <w:t xml:space="preserve">Role of the </w:t>
      </w:r>
      <w:proofErr w:type="spellStart"/>
      <w:r w:rsidRPr="002A36F9">
        <w:rPr>
          <w:rFonts w:ascii="ITC Officina Serif Std Book" w:hAnsi="ITC Officina Serif Std Book"/>
          <w:b/>
        </w:rPr>
        <w:t>organisation</w:t>
      </w:r>
      <w:proofErr w:type="spellEnd"/>
      <w:r w:rsidRPr="002A36F9">
        <w:rPr>
          <w:rFonts w:ascii="ITC Officina Serif Std Book" w:hAnsi="ITC Officina Serif Std Book"/>
          <w:b/>
        </w:rPr>
        <w:t xml:space="preserve"> in the action</w:t>
      </w:r>
    </w:p>
    <w:p w14:paraId="1821EABB" w14:textId="77777777" w:rsidR="00EF12D1" w:rsidRPr="00EF12D1" w:rsidRDefault="00EF12D1" w:rsidP="00A10150">
      <w:pPr>
        <w:rPr>
          <w:rFonts w:ascii="ITC Officina Serif Std Book" w:hAnsi="ITC Officina Serif Std Book"/>
        </w:rPr>
      </w:pPr>
      <w:r w:rsidRPr="002A36F9">
        <w:rPr>
          <w:rFonts w:ascii="ITC Officina Serif Std Book" w:hAnsi="ITC Officina Serif Std Book"/>
        </w:rPr>
        <w:t xml:space="preserve">Please describe the role of the </w:t>
      </w:r>
      <w:proofErr w:type="spellStart"/>
      <w:r w:rsidRPr="002A36F9">
        <w:rPr>
          <w:rFonts w:ascii="ITC Officina Serif Std Book" w:hAnsi="ITC Officina Serif Std Book"/>
        </w:rPr>
        <w:t>organisation</w:t>
      </w:r>
      <w:proofErr w:type="spellEnd"/>
      <w:r w:rsidRPr="002A36F9">
        <w:rPr>
          <w:rFonts w:ascii="ITC Officina Serif Std Book" w:hAnsi="ITC Officina Serif Std Book"/>
        </w:rPr>
        <w:t xml:space="preserve"> in the action and how the </w:t>
      </w:r>
      <w:proofErr w:type="spellStart"/>
      <w:r w:rsidRPr="002A36F9">
        <w:rPr>
          <w:rFonts w:ascii="ITC Officina Serif Std Book" w:hAnsi="ITC Officina Serif Std Book"/>
        </w:rPr>
        <w:t>organisation</w:t>
      </w:r>
      <w:proofErr w:type="spellEnd"/>
      <w:r w:rsidRPr="002A36F9">
        <w:rPr>
          <w:rFonts w:ascii="ITC Officina Serif Std Book" w:hAnsi="ITC Officina Serif Std Book"/>
        </w:rPr>
        <w:t xml:space="preserve"> will actually contribute to the action success.  (Maximum 500 characters)</w:t>
      </w:r>
    </w:p>
    <w:tbl>
      <w:tblPr>
        <w:tblStyle w:val="TableGrid"/>
        <w:tblW w:w="9923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10150" w:rsidRPr="00076AB9" w14:paraId="6DE1167F" w14:textId="77777777" w:rsidTr="00EC038F">
        <w:tc>
          <w:tcPr>
            <w:tcW w:w="9923" w:type="dxa"/>
          </w:tcPr>
          <w:p w14:paraId="6836D27C" w14:textId="77777777" w:rsidR="003832AB" w:rsidRPr="003832AB" w:rsidRDefault="00EF12D1" w:rsidP="003832AB">
            <w:pPr>
              <w:spacing w:after="0" w:line="240" w:lineRule="auto"/>
              <w:rPr>
                <w:rFonts w:ascii="ITC Officina Serif Std Book" w:hAnsi="ITC Officina Serif Std Book"/>
                <w:bCs/>
              </w:rPr>
            </w:pPr>
            <w:r>
              <w:rPr>
                <w:rFonts w:ascii="ITC Officina Serif Std Book" w:hAnsi="ITC Officina Serif Std Book"/>
                <w:bCs/>
              </w:rPr>
              <w:t>MAXIMUM 500</w:t>
            </w:r>
            <w:r w:rsidR="003832AB">
              <w:rPr>
                <w:rFonts w:ascii="ITC Officina Serif Std Book" w:hAnsi="ITC Officina Serif Std Book"/>
                <w:bCs/>
              </w:rPr>
              <w:t xml:space="preserve"> characters</w:t>
            </w:r>
          </w:p>
          <w:p w14:paraId="1A35D4FD" w14:textId="77777777" w:rsidR="003832AB" w:rsidRDefault="003832AB" w:rsidP="00EC038F">
            <w:pPr>
              <w:rPr>
                <w:rFonts w:ascii="ITC Officina Serif Std Book" w:hAnsi="ITC Officina Serif Std Book"/>
              </w:rPr>
            </w:pPr>
          </w:p>
          <w:p w14:paraId="1E389DA4" w14:textId="77777777" w:rsidR="003832AB" w:rsidRDefault="003832AB" w:rsidP="00EC038F">
            <w:pPr>
              <w:rPr>
                <w:rFonts w:ascii="ITC Officina Serif Std Book" w:hAnsi="ITC Officina Serif Std Book"/>
              </w:rPr>
            </w:pPr>
          </w:p>
          <w:p w14:paraId="7D046B19" w14:textId="77777777" w:rsidR="003832AB" w:rsidRDefault="003832AB" w:rsidP="00EC038F">
            <w:pPr>
              <w:rPr>
                <w:rFonts w:ascii="ITC Officina Serif Std Book" w:hAnsi="ITC Officina Serif Std Book"/>
              </w:rPr>
            </w:pPr>
          </w:p>
          <w:p w14:paraId="2D8DAC13" w14:textId="77777777" w:rsidR="003832AB" w:rsidRDefault="003832AB" w:rsidP="00EC038F">
            <w:pPr>
              <w:rPr>
                <w:rFonts w:ascii="ITC Officina Serif Std Book" w:hAnsi="ITC Officina Serif Std Book"/>
              </w:rPr>
            </w:pPr>
          </w:p>
          <w:p w14:paraId="2F0F1079" w14:textId="77777777" w:rsidR="003832AB" w:rsidRDefault="003832AB" w:rsidP="00EC038F">
            <w:pPr>
              <w:rPr>
                <w:rFonts w:ascii="ITC Officina Serif Std Book" w:hAnsi="ITC Officina Serif Std Book"/>
              </w:rPr>
            </w:pPr>
          </w:p>
          <w:p w14:paraId="6FF7B4F1" w14:textId="77777777" w:rsidR="003832AB" w:rsidRDefault="003832AB" w:rsidP="00EC038F">
            <w:pPr>
              <w:rPr>
                <w:rFonts w:ascii="ITC Officina Serif Std Book" w:hAnsi="ITC Officina Serif Std Book"/>
              </w:rPr>
            </w:pPr>
          </w:p>
          <w:p w14:paraId="0CE56A3B" w14:textId="77777777" w:rsidR="003832AB" w:rsidRDefault="003832AB" w:rsidP="00EC038F">
            <w:pPr>
              <w:rPr>
                <w:rFonts w:ascii="ITC Officina Serif Std Book" w:hAnsi="ITC Officina Serif Std Book"/>
              </w:rPr>
            </w:pPr>
          </w:p>
          <w:p w14:paraId="58290378" w14:textId="77777777" w:rsidR="003832AB" w:rsidRDefault="003832AB" w:rsidP="00EC038F">
            <w:pPr>
              <w:rPr>
                <w:rFonts w:ascii="ITC Officina Serif Std Book" w:hAnsi="ITC Officina Serif Std Book"/>
              </w:rPr>
            </w:pPr>
          </w:p>
          <w:p w14:paraId="3876E89D" w14:textId="77777777" w:rsidR="003832AB" w:rsidRDefault="003832AB" w:rsidP="00EC038F">
            <w:pPr>
              <w:rPr>
                <w:rFonts w:ascii="ITC Officina Serif Std Book" w:hAnsi="ITC Officina Serif Std Book"/>
              </w:rPr>
            </w:pPr>
          </w:p>
          <w:p w14:paraId="44C69697" w14:textId="77777777" w:rsidR="003832AB" w:rsidRDefault="003832AB" w:rsidP="00EC038F">
            <w:pPr>
              <w:rPr>
                <w:rFonts w:ascii="ITC Officina Serif Std Book" w:hAnsi="ITC Officina Serif Std Book"/>
              </w:rPr>
            </w:pPr>
          </w:p>
          <w:p w14:paraId="118C0A9B" w14:textId="77777777" w:rsidR="003832AB" w:rsidRDefault="003832AB" w:rsidP="00EC038F">
            <w:pPr>
              <w:rPr>
                <w:rFonts w:ascii="ITC Officina Serif Std Book" w:hAnsi="ITC Officina Serif Std Book"/>
              </w:rPr>
            </w:pPr>
          </w:p>
          <w:p w14:paraId="447F976D" w14:textId="77777777" w:rsidR="003832AB" w:rsidRPr="00076AB9" w:rsidRDefault="003832AB" w:rsidP="00EC038F">
            <w:pPr>
              <w:rPr>
                <w:rFonts w:ascii="ITC Officina Serif Std Book" w:hAnsi="ITC Officina Serif Std Book"/>
              </w:rPr>
            </w:pPr>
          </w:p>
        </w:tc>
      </w:tr>
    </w:tbl>
    <w:p w14:paraId="6F290789" w14:textId="77777777" w:rsidR="00A10150" w:rsidRDefault="00A10150" w:rsidP="00A10150">
      <w:pPr>
        <w:rPr>
          <w:rFonts w:ascii="ITC Officina Serif Std Book" w:hAnsi="ITC Officina Serif Std Book"/>
          <w:b/>
        </w:rPr>
      </w:pPr>
    </w:p>
    <w:p w14:paraId="14130749" w14:textId="77777777" w:rsidR="00335310" w:rsidRDefault="00335310" w:rsidP="00EF12D1">
      <w:pPr>
        <w:rPr>
          <w:rFonts w:ascii="ITC Officina Serif Std Book" w:hAnsi="ITC Officina Serif Std Book"/>
        </w:rPr>
      </w:pPr>
    </w:p>
    <w:p w14:paraId="390B4061" w14:textId="77777777" w:rsidR="00335310" w:rsidRDefault="00335310" w:rsidP="00EF12D1">
      <w:pPr>
        <w:rPr>
          <w:rFonts w:ascii="ITC Officina Serif Std Book" w:hAnsi="ITC Officina Serif Std Book"/>
        </w:rPr>
      </w:pPr>
    </w:p>
    <w:p w14:paraId="7FB1A04D" w14:textId="77777777" w:rsidR="00335310" w:rsidRDefault="00335310" w:rsidP="00EF12D1">
      <w:pPr>
        <w:rPr>
          <w:rFonts w:ascii="ITC Officina Serif Std Book" w:hAnsi="ITC Officina Serif Std Book"/>
        </w:rPr>
      </w:pPr>
    </w:p>
    <w:p w14:paraId="5C5FACB9" w14:textId="77777777" w:rsidR="00EF12D1" w:rsidRDefault="00EF12D1" w:rsidP="00EF12D1">
      <w:pPr>
        <w:rPr>
          <w:rFonts w:ascii="ITC Officina Serif Std Book" w:hAnsi="ITC Officina Serif Std Book"/>
        </w:rPr>
      </w:pPr>
      <w:r w:rsidRPr="00EF12D1">
        <w:rPr>
          <w:rFonts w:ascii="ITC Officina Serif Std Book" w:hAnsi="ITC Officina Serif Std Book"/>
        </w:rPr>
        <w:t>Operational/Technical capacity: Skills and expertise of key staff involved in the action</w:t>
      </w:r>
    </w:p>
    <w:p w14:paraId="5D720DB2" w14:textId="77777777" w:rsidR="00EF12D1" w:rsidRPr="00EF12D1" w:rsidRDefault="00EF12D1" w:rsidP="00EF12D1">
      <w:pPr>
        <w:rPr>
          <w:rFonts w:ascii="ITC Officina Serif Std Book" w:hAnsi="ITC Officina Serif Std Book"/>
        </w:rPr>
      </w:pPr>
      <w:r w:rsidRPr="00EF12D1">
        <w:rPr>
          <w:rFonts w:ascii="ITC Officina Serif Std Book" w:hAnsi="ITC Officina Serif Std Book"/>
        </w:rPr>
        <w:t>Please fill in the table below for each key staff member and add lines as necessary.</w:t>
      </w:r>
    </w:p>
    <w:p w14:paraId="7B84535B" w14:textId="77777777" w:rsidR="00335310" w:rsidRDefault="00EF12D1" w:rsidP="00EF12D1">
      <w:pPr>
        <w:rPr>
          <w:rFonts w:ascii="ITC Officina Serif Std Book" w:hAnsi="ITC Officina Serif Std Book"/>
        </w:rPr>
      </w:pPr>
      <w:r w:rsidRPr="00EF12D1">
        <w:rPr>
          <w:rFonts w:ascii="ITC Officina Serif Std Book" w:hAnsi="ITC Officina Serif Std Book"/>
        </w:rPr>
        <w:t>Please note that the first key staff to be listed should be the Project coordinator (also called 'Contact person'</w:t>
      </w:r>
      <w:r w:rsidR="00335310">
        <w:rPr>
          <w:rFonts w:ascii="ITC Officina Serif Std Book" w:hAnsi="ITC Officina Serif Std Book"/>
        </w:rPr>
        <w:t xml:space="preserve"> at the beginning of the second page of this document).</w:t>
      </w:r>
    </w:p>
    <w:p w14:paraId="1E7EC744" w14:textId="77777777" w:rsidR="00EF12D1" w:rsidRPr="00EF12D1" w:rsidRDefault="00EF12D1" w:rsidP="00EF12D1">
      <w:pPr>
        <w:rPr>
          <w:rFonts w:ascii="ITC Officina Serif Std Book" w:hAnsi="ITC Officina Serif Std Book"/>
        </w:rPr>
      </w:pPr>
      <w:r w:rsidRPr="00EF12D1">
        <w:rPr>
          <w:rFonts w:ascii="ITC Officina Serif Std Book" w:hAnsi="ITC Officina Serif Std Book"/>
        </w:rPr>
        <w:t>The coordinator will have the responsibility to ensure that the action is implemented in accordance with the selected application. Its coordination will include the following duties:</w:t>
      </w:r>
    </w:p>
    <w:p w14:paraId="00AF4344" w14:textId="77777777" w:rsidR="00EF12D1" w:rsidRPr="00EF12D1" w:rsidRDefault="00EF12D1" w:rsidP="00335310">
      <w:pPr>
        <w:spacing w:after="0" w:line="240" w:lineRule="auto"/>
        <w:rPr>
          <w:rFonts w:ascii="ITC Officina Serif Std Book" w:hAnsi="ITC Officina Serif Std Book"/>
        </w:rPr>
      </w:pPr>
      <w:r w:rsidRPr="00EF12D1">
        <w:rPr>
          <w:rFonts w:ascii="ITC Officina Serif Std Book" w:hAnsi="ITC Officina Serif Std Book"/>
        </w:rPr>
        <w:t xml:space="preserve">- </w:t>
      </w:r>
      <w:proofErr w:type="gramStart"/>
      <w:r w:rsidRPr="00EF12D1">
        <w:rPr>
          <w:rFonts w:ascii="ITC Officina Serif Std Book" w:hAnsi="ITC Officina Serif Std Book"/>
        </w:rPr>
        <w:t>be</w:t>
      </w:r>
      <w:proofErr w:type="gramEnd"/>
      <w:r w:rsidRPr="00EF12D1">
        <w:rPr>
          <w:rFonts w:ascii="ITC Officina Serif Std Book" w:hAnsi="ITC Officina Serif Std Book"/>
        </w:rPr>
        <w:t xml:space="preserve"> the single point of contact of the Agency for all communications on the action; </w:t>
      </w:r>
    </w:p>
    <w:p w14:paraId="5EB426B9" w14:textId="77777777" w:rsidR="00EF12D1" w:rsidRPr="00EF12D1" w:rsidRDefault="00EF12D1" w:rsidP="00335310">
      <w:pPr>
        <w:spacing w:after="0" w:line="240" w:lineRule="auto"/>
        <w:rPr>
          <w:rFonts w:ascii="ITC Officina Serif Std Book" w:hAnsi="ITC Officina Serif Std Book"/>
        </w:rPr>
      </w:pPr>
      <w:r w:rsidRPr="00EF12D1">
        <w:rPr>
          <w:rFonts w:ascii="ITC Officina Serif Std Book" w:hAnsi="ITC Officina Serif Std Book"/>
        </w:rPr>
        <w:t xml:space="preserve">- </w:t>
      </w:r>
      <w:proofErr w:type="gramStart"/>
      <w:r w:rsidRPr="00EF12D1">
        <w:rPr>
          <w:rFonts w:ascii="ITC Officina Serif Std Book" w:hAnsi="ITC Officina Serif Std Book"/>
        </w:rPr>
        <w:t>coordinate</w:t>
      </w:r>
      <w:proofErr w:type="gramEnd"/>
      <w:r w:rsidRPr="00EF12D1">
        <w:rPr>
          <w:rFonts w:ascii="ITC Officina Serif Std Book" w:hAnsi="ITC Officina Serif Std Book"/>
        </w:rPr>
        <w:t xml:space="preserve"> the work of the partnership in line with the </w:t>
      </w:r>
      <w:proofErr w:type="spellStart"/>
      <w:r w:rsidRPr="00EF12D1">
        <w:rPr>
          <w:rFonts w:ascii="ITC Officina Serif Std Book" w:hAnsi="ITC Officina Serif Std Book"/>
        </w:rPr>
        <w:t>workplan</w:t>
      </w:r>
      <w:proofErr w:type="spellEnd"/>
      <w:r w:rsidRPr="00EF12D1">
        <w:rPr>
          <w:rFonts w:ascii="ITC Officina Serif Std Book" w:hAnsi="ITC Officina Serif Std Book"/>
        </w:rPr>
        <w:t>;</w:t>
      </w:r>
    </w:p>
    <w:p w14:paraId="403E68B1" w14:textId="77777777" w:rsidR="00EF12D1" w:rsidRPr="00EF12D1" w:rsidRDefault="00EF12D1" w:rsidP="00335310">
      <w:pPr>
        <w:spacing w:after="0" w:line="240" w:lineRule="auto"/>
        <w:rPr>
          <w:rFonts w:ascii="ITC Officina Serif Std Book" w:hAnsi="ITC Officina Serif Std Book"/>
        </w:rPr>
      </w:pPr>
      <w:r w:rsidRPr="00EF12D1">
        <w:rPr>
          <w:rFonts w:ascii="ITC Officina Serif Std Book" w:hAnsi="ITC Officina Serif Std Book"/>
        </w:rPr>
        <w:t xml:space="preserve">- </w:t>
      </w:r>
      <w:proofErr w:type="gramStart"/>
      <w:r w:rsidRPr="00EF12D1">
        <w:rPr>
          <w:rFonts w:ascii="ITC Officina Serif Std Book" w:hAnsi="ITC Officina Serif Std Book"/>
        </w:rPr>
        <w:t>monitor</w:t>
      </w:r>
      <w:proofErr w:type="gramEnd"/>
      <w:r w:rsidRPr="00EF12D1">
        <w:rPr>
          <w:rFonts w:ascii="ITC Officina Serif Std Book" w:hAnsi="ITC Officina Serif Std Book"/>
        </w:rPr>
        <w:t xml:space="preserve"> that the action is implemented in accordance with the EU grant agreement.</w:t>
      </w:r>
    </w:p>
    <w:p w14:paraId="3543194E" w14:textId="77777777" w:rsidR="00335310" w:rsidRDefault="00335310" w:rsidP="00EF12D1">
      <w:pPr>
        <w:rPr>
          <w:rFonts w:ascii="ITC Officina Serif Std Book" w:hAnsi="ITC Officina Serif Std Book"/>
        </w:rPr>
      </w:pPr>
    </w:p>
    <w:p w14:paraId="6A2E985B" w14:textId="77777777" w:rsidR="00335310" w:rsidRDefault="00335310" w:rsidP="00EF12D1">
      <w:pPr>
        <w:rPr>
          <w:rFonts w:ascii="ITC Officina Serif Std Book" w:hAnsi="ITC Officina Serif Std Book"/>
        </w:rPr>
      </w:pPr>
    </w:p>
    <w:p w14:paraId="1897BECA" w14:textId="77777777" w:rsidR="00EF12D1" w:rsidRDefault="00EF12D1" w:rsidP="00EF12D1">
      <w:pPr>
        <w:rPr>
          <w:rFonts w:ascii="ITC Officina Serif Std Book" w:hAnsi="ITC Officina Serif Std Book"/>
        </w:rPr>
      </w:pPr>
      <w:r w:rsidRPr="00EF12D1">
        <w:rPr>
          <w:rFonts w:ascii="ITC Officina Serif Std Book" w:hAnsi="ITC Officina Serif Std Book"/>
        </w:rPr>
        <w:lastRenderedPageBreak/>
        <w:t>Therefore this person must have all the necessary professional experience and competencies to carry out the coordination of the action. Please provide detailed information for this person.</w:t>
      </w:r>
    </w:p>
    <w:tbl>
      <w:tblPr>
        <w:tblStyle w:val="TableGrid"/>
        <w:tblW w:w="10774" w:type="dxa"/>
        <w:tblInd w:w="-1168" w:type="dxa"/>
        <w:tblLook w:val="04A0" w:firstRow="1" w:lastRow="0" w:firstColumn="1" w:lastColumn="0" w:noHBand="0" w:noVBand="1"/>
      </w:tblPr>
      <w:tblGrid>
        <w:gridCol w:w="2552"/>
        <w:gridCol w:w="8222"/>
      </w:tblGrid>
      <w:tr w:rsidR="00335310" w14:paraId="6B62CEDB" w14:textId="77777777" w:rsidTr="00335310">
        <w:tc>
          <w:tcPr>
            <w:tcW w:w="2552" w:type="dxa"/>
          </w:tcPr>
          <w:p w14:paraId="107F1C29" w14:textId="77777777" w:rsidR="00335310" w:rsidRDefault="00335310" w:rsidP="00EF12D1">
            <w:pPr>
              <w:rPr>
                <w:rFonts w:ascii="ITC Officina Serif Std Book" w:hAnsi="ITC Officina Serif Std Book"/>
              </w:rPr>
            </w:pPr>
            <w:r w:rsidRPr="00335310">
              <w:rPr>
                <w:rFonts w:ascii="ITC Officina Serif Std Book" w:hAnsi="ITC Officina Serif Std Book"/>
              </w:rPr>
              <w:t>Names of the staff members</w:t>
            </w:r>
          </w:p>
        </w:tc>
        <w:tc>
          <w:tcPr>
            <w:tcW w:w="8222" w:type="dxa"/>
          </w:tcPr>
          <w:p w14:paraId="7767FD06" w14:textId="77777777" w:rsidR="00335310" w:rsidRDefault="00335310" w:rsidP="00EF12D1">
            <w:pPr>
              <w:rPr>
                <w:rFonts w:ascii="ITC Officina Serif Std Book" w:hAnsi="ITC Officina Serif Std Book"/>
              </w:rPr>
            </w:pPr>
            <w:r w:rsidRPr="00335310">
              <w:rPr>
                <w:rFonts w:ascii="ITC Officina Serif Std Book" w:hAnsi="ITC Officina Serif Std Book"/>
              </w:rPr>
              <w:t>Summary of relevant skills and experience, including where relevant a list of recent publications related to the domain of the action.</w:t>
            </w:r>
          </w:p>
        </w:tc>
      </w:tr>
      <w:tr w:rsidR="00335310" w14:paraId="0FD286F8" w14:textId="77777777" w:rsidTr="00335310">
        <w:trPr>
          <w:trHeight w:val="1354"/>
        </w:trPr>
        <w:tc>
          <w:tcPr>
            <w:tcW w:w="2552" w:type="dxa"/>
          </w:tcPr>
          <w:p w14:paraId="48A6952E" w14:textId="77777777" w:rsidR="00335310" w:rsidRDefault="00335310" w:rsidP="00EF12D1">
            <w:pPr>
              <w:rPr>
                <w:rFonts w:ascii="ITC Officina Serif Std Book" w:hAnsi="ITC Officina Serif Std Book"/>
              </w:rPr>
            </w:pPr>
          </w:p>
        </w:tc>
        <w:tc>
          <w:tcPr>
            <w:tcW w:w="8222" w:type="dxa"/>
          </w:tcPr>
          <w:p w14:paraId="39B5D5A9" w14:textId="77777777" w:rsidR="00335310" w:rsidRDefault="00335310" w:rsidP="00EF12D1">
            <w:pPr>
              <w:rPr>
                <w:rFonts w:ascii="ITC Officina Serif Std Book" w:hAnsi="ITC Officina Serif Std Book"/>
              </w:rPr>
            </w:pPr>
          </w:p>
        </w:tc>
      </w:tr>
      <w:tr w:rsidR="00335310" w14:paraId="6FF27F1A" w14:textId="77777777" w:rsidTr="00335310">
        <w:trPr>
          <w:trHeight w:val="1415"/>
        </w:trPr>
        <w:tc>
          <w:tcPr>
            <w:tcW w:w="2552" w:type="dxa"/>
          </w:tcPr>
          <w:p w14:paraId="1A909204" w14:textId="77777777" w:rsidR="00335310" w:rsidRDefault="00335310" w:rsidP="00EF12D1">
            <w:pPr>
              <w:rPr>
                <w:rFonts w:ascii="ITC Officina Serif Std Book" w:hAnsi="ITC Officina Serif Std Book"/>
              </w:rPr>
            </w:pPr>
          </w:p>
        </w:tc>
        <w:tc>
          <w:tcPr>
            <w:tcW w:w="8222" w:type="dxa"/>
          </w:tcPr>
          <w:p w14:paraId="373E6697" w14:textId="77777777" w:rsidR="00335310" w:rsidRDefault="00335310" w:rsidP="00EF12D1">
            <w:pPr>
              <w:rPr>
                <w:rFonts w:ascii="ITC Officina Serif Std Book" w:hAnsi="ITC Officina Serif Std Book"/>
              </w:rPr>
            </w:pPr>
          </w:p>
        </w:tc>
      </w:tr>
      <w:tr w:rsidR="00335310" w14:paraId="5D489CDD" w14:textId="77777777" w:rsidTr="00335310">
        <w:trPr>
          <w:trHeight w:val="1549"/>
        </w:trPr>
        <w:tc>
          <w:tcPr>
            <w:tcW w:w="2552" w:type="dxa"/>
          </w:tcPr>
          <w:p w14:paraId="4502F6E4" w14:textId="77777777" w:rsidR="00335310" w:rsidRDefault="00335310" w:rsidP="00EF12D1">
            <w:pPr>
              <w:rPr>
                <w:rFonts w:ascii="ITC Officina Serif Std Book" w:hAnsi="ITC Officina Serif Std Book"/>
              </w:rPr>
            </w:pPr>
          </w:p>
        </w:tc>
        <w:tc>
          <w:tcPr>
            <w:tcW w:w="8222" w:type="dxa"/>
          </w:tcPr>
          <w:p w14:paraId="1DC658C7" w14:textId="77777777" w:rsidR="00335310" w:rsidRDefault="00335310" w:rsidP="00EF12D1">
            <w:pPr>
              <w:rPr>
                <w:rFonts w:ascii="ITC Officina Serif Std Book" w:hAnsi="ITC Officina Serif Std Book"/>
              </w:rPr>
            </w:pPr>
          </w:p>
        </w:tc>
      </w:tr>
      <w:tr w:rsidR="00335310" w14:paraId="08EE9C99" w14:textId="77777777" w:rsidTr="00335310">
        <w:trPr>
          <w:trHeight w:val="1685"/>
        </w:trPr>
        <w:tc>
          <w:tcPr>
            <w:tcW w:w="2552" w:type="dxa"/>
          </w:tcPr>
          <w:p w14:paraId="45B6AA91" w14:textId="77777777" w:rsidR="00335310" w:rsidRDefault="00335310" w:rsidP="00EF12D1">
            <w:pPr>
              <w:rPr>
                <w:rFonts w:ascii="ITC Officina Serif Std Book" w:hAnsi="ITC Officina Serif Std Book"/>
              </w:rPr>
            </w:pPr>
          </w:p>
        </w:tc>
        <w:tc>
          <w:tcPr>
            <w:tcW w:w="8222" w:type="dxa"/>
          </w:tcPr>
          <w:p w14:paraId="0BBA662E" w14:textId="77777777" w:rsidR="00335310" w:rsidRDefault="00335310" w:rsidP="00EF12D1">
            <w:pPr>
              <w:rPr>
                <w:rFonts w:ascii="ITC Officina Serif Std Book" w:hAnsi="ITC Officina Serif Std Book"/>
              </w:rPr>
            </w:pPr>
          </w:p>
        </w:tc>
      </w:tr>
    </w:tbl>
    <w:p w14:paraId="44FA61AA" w14:textId="77777777" w:rsidR="00335310" w:rsidRPr="00EF12D1" w:rsidRDefault="00335310" w:rsidP="00EF12D1">
      <w:pPr>
        <w:rPr>
          <w:rFonts w:ascii="ITC Officina Serif Std Book" w:hAnsi="ITC Officina Serif Std Book"/>
        </w:rPr>
      </w:pPr>
    </w:p>
    <w:p w14:paraId="5481868E" w14:textId="77777777" w:rsidR="00EF12D1" w:rsidRDefault="00EF12D1" w:rsidP="00EF12D1">
      <w:pPr>
        <w:rPr>
          <w:rFonts w:ascii="ITC Officina Serif Std Book" w:hAnsi="ITC Officina Serif Std Book"/>
          <w:sz w:val="24"/>
          <w:szCs w:val="24"/>
        </w:rPr>
      </w:pPr>
    </w:p>
    <w:p w14:paraId="0813E096" w14:textId="77777777" w:rsidR="00335310" w:rsidRDefault="00335310" w:rsidP="00EF12D1">
      <w:pPr>
        <w:rPr>
          <w:rFonts w:ascii="ITC Officina Serif Std Book" w:hAnsi="ITC Officina Serif Std Book"/>
        </w:rPr>
      </w:pPr>
    </w:p>
    <w:p w14:paraId="7D9B9CA7" w14:textId="77777777" w:rsidR="00335310" w:rsidRDefault="00335310" w:rsidP="00EF12D1">
      <w:pPr>
        <w:rPr>
          <w:rFonts w:ascii="ITC Officina Serif Std Book" w:hAnsi="ITC Officina Serif Std Book"/>
        </w:rPr>
      </w:pPr>
    </w:p>
    <w:p w14:paraId="55D59B6B" w14:textId="77777777" w:rsidR="00335310" w:rsidRDefault="00335310" w:rsidP="00EF12D1">
      <w:pPr>
        <w:rPr>
          <w:rFonts w:ascii="ITC Officina Serif Std Book" w:hAnsi="ITC Officina Serif Std Book"/>
        </w:rPr>
      </w:pPr>
    </w:p>
    <w:p w14:paraId="7EB82F4F" w14:textId="6CFA9CD6" w:rsidR="00EF12D1" w:rsidRPr="00EF12D1" w:rsidRDefault="00EF12D1" w:rsidP="00EF12D1">
      <w:pPr>
        <w:rPr>
          <w:rFonts w:ascii="ITC Officina Serif Std Book" w:hAnsi="ITC Officina Serif Std Book"/>
          <w:sz w:val="24"/>
          <w:szCs w:val="24"/>
        </w:rPr>
      </w:pPr>
      <w:r w:rsidRPr="00EF12D1">
        <w:rPr>
          <w:rFonts w:ascii="ITC Officina Serif Std Book" w:hAnsi="ITC Officina Serif Std Book"/>
        </w:rPr>
        <w:lastRenderedPageBreak/>
        <w:t xml:space="preserve">Please list the projects for which the </w:t>
      </w:r>
      <w:proofErr w:type="spellStart"/>
      <w:r w:rsidRPr="00EF12D1">
        <w:rPr>
          <w:rFonts w:ascii="ITC Officina Serif Std Book" w:hAnsi="ITC Officina Serif Std Book"/>
        </w:rPr>
        <w:t>organisation</w:t>
      </w:r>
      <w:proofErr w:type="spellEnd"/>
      <w:r w:rsidRPr="00EF12D1">
        <w:rPr>
          <w:rFonts w:ascii="ITC Officina Serif Std Book" w:hAnsi="ITC Officina Serif Std Book"/>
        </w:rPr>
        <w:t xml:space="preserve">, or the department responsible for the management of this application, has received financial support from </w:t>
      </w:r>
      <w:r w:rsidR="00457658">
        <w:rPr>
          <w:rFonts w:ascii="ITC Officina Serif Std Book" w:hAnsi="ITC Officina Serif Std Book"/>
        </w:rPr>
        <w:t>any</w:t>
      </w:r>
      <w:r w:rsidRPr="00EF12D1">
        <w:rPr>
          <w:rFonts w:ascii="ITC Officina Serif Std Book" w:hAnsi="ITC Officina Serif Std Book"/>
        </w:rPr>
        <w:t xml:space="preserve"> EU </w:t>
      </w:r>
      <w:proofErr w:type="spellStart"/>
      <w:r w:rsidRPr="00457658">
        <w:rPr>
          <w:rFonts w:ascii="ITC Officina Serif Std Book" w:hAnsi="ITC Officina Serif Std Book"/>
        </w:rPr>
        <w:t>Programme</w:t>
      </w:r>
      <w:proofErr w:type="spellEnd"/>
      <w:r w:rsidRPr="00457658">
        <w:rPr>
          <w:rFonts w:ascii="ITC Officina Serif Std Book" w:hAnsi="ITC Officina Serif Std Book"/>
        </w:rPr>
        <w:t xml:space="preserve"> </w:t>
      </w:r>
      <w:r w:rsidRPr="00EF12D1">
        <w:rPr>
          <w:rFonts w:ascii="ITC Officina Serif Std Book" w:hAnsi="ITC Officina Serif Std Book"/>
        </w:rPr>
        <w:t>during the last three years</w:t>
      </w:r>
      <w:r w:rsidRPr="00EF12D1">
        <w:rPr>
          <w:rFonts w:ascii="ITC Officina Serif Std Book" w:hAnsi="ITC Officina Serif Std Book"/>
          <w:sz w:val="24"/>
          <w:szCs w:val="24"/>
        </w:rPr>
        <w:t>.</w:t>
      </w:r>
    </w:p>
    <w:tbl>
      <w:tblPr>
        <w:tblStyle w:val="TableGrid"/>
        <w:tblW w:w="10349" w:type="dxa"/>
        <w:tblInd w:w="-743" w:type="dxa"/>
        <w:tblLook w:val="04A0" w:firstRow="1" w:lastRow="0" w:firstColumn="1" w:lastColumn="0" w:noHBand="0" w:noVBand="1"/>
      </w:tblPr>
      <w:tblGrid>
        <w:gridCol w:w="2552"/>
        <w:gridCol w:w="1985"/>
        <w:gridCol w:w="2977"/>
        <w:gridCol w:w="2835"/>
      </w:tblGrid>
      <w:tr w:rsidR="003832AB" w14:paraId="5A2E4FC9" w14:textId="77777777" w:rsidTr="005673F3">
        <w:tc>
          <w:tcPr>
            <w:tcW w:w="2552" w:type="dxa"/>
          </w:tcPr>
          <w:p w14:paraId="7AFBE8ED" w14:textId="77777777" w:rsidR="003832AB" w:rsidRDefault="003832AB" w:rsidP="00A10150">
            <w:pPr>
              <w:rPr>
                <w:rFonts w:ascii="ITC Officina Serif Std Book" w:hAnsi="ITC Officina Serif Std Book"/>
                <w:sz w:val="24"/>
                <w:szCs w:val="24"/>
              </w:rPr>
            </w:pPr>
            <w:r>
              <w:rPr>
                <w:rFonts w:ascii="ITC Officina Serif Std Book" w:hAnsi="ITC Officina Serif Std Book"/>
                <w:sz w:val="24"/>
                <w:szCs w:val="24"/>
              </w:rPr>
              <w:t xml:space="preserve">EU </w:t>
            </w:r>
            <w:proofErr w:type="spellStart"/>
            <w:r>
              <w:rPr>
                <w:rFonts w:ascii="ITC Officina Serif Std Book" w:hAnsi="ITC Officina Serif Std Book"/>
                <w:sz w:val="24"/>
                <w:szCs w:val="24"/>
              </w:rPr>
              <w:t>Programme</w:t>
            </w:r>
            <w:proofErr w:type="spellEnd"/>
          </w:p>
        </w:tc>
        <w:tc>
          <w:tcPr>
            <w:tcW w:w="1985" w:type="dxa"/>
          </w:tcPr>
          <w:p w14:paraId="2D23B66C" w14:textId="77777777" w:rsidR="003832AB" w:rsidRDefault="003832AB" w:rsidP="00A10150">
            <w:pPr>
              <w:rPr>
                <w:rFonts w:ascii="ITC Officina Serif Std Book" w:hAnsi="ITC Officina Serif Std Book"/>
                <w:sz w:val="24"/>
                <w:szCs w:val="24"/>
              </w:rPr>
            </w:pPr>
            <w:r>
              <w:rPr>
                <w:rFonts w:ascii="ITC Officina Serif Std Book" w:hAnsi="ITC Officina Serif Std Book"/>
                <w:sz w:val="24"/>
                <w:szCs w:val="24"/>
              </w:rPr>
              <w:t>Year</w:t>
            </w:r>
          </w:p>
        </w:tc>
        <w:tc>
          <w:tcPr>
            <w:tcW w:w="2977" w:type="dxa"/>
          </w:tcPr>
          <w:p w14:paraId="4E1A1D7B" w14:textId="77777777" w:rsidR="003832AB" w:rsidRDefault="003832AB" w:rsidP="00A10150">
            <w:pPr>
              <w:rPr>
                <w:rFonts w:ascii="ITC Officina Serif Std Book" w:hAnsi="ITC Officina Serif Std Book"/>
                <w:sz w:val="24"/>
                <w:szCs w:val="24"/>
              </w:rPr>
            </w:pPr>
            <w:r>
              <w:rPr>
                <w:rFonts w:ascii="ITC Officina Serif Std Book" w:hAnsi="ITC Officina Serif Std Book"/>
                <w:sz w:val="24"/>
                <w:szCs w:val="24"/>
              </w:rPr>
              <w:t>Project Identification</w:t>
            </w:r>
            <w:r w:rsidR="005673F3">
              <w:rPr>
                <w:rFonts w:ascii="ITC Officina Serif Std Book" w:hAnsi="ITC Officina Serif Std Book"/>
                <w:sz w:val="24"/>
                <w:szCs w:val="24"/>
              </w:rPr>
              <w:t xml:space="preserve"> or Contract number</w:t>
            </w:r>
          </w:p>
        </w:tc>
        <w:tc>
          <w:tcPr>
            <w:tcW w:w="2835" w:type="dxa"/>
          </w:tcPr>
          <w:p w14:paraId="5AE9E620" w14:textId="77777777" w:rsidR="003832AB" w:rsidRDefault="005673F3" w:rsidP="00A10150">
            <w:pPr>
              <w:rPr>
                <w:rFonts w:ascii="ITC Officina Serif Std Book" w:hAnsi="ITC Officina Serif Std Book"/>
                <w:sz w:val="24"/>
                <w:szCs w:val="24"/>
              </w:rPr>
            </w:pPr>
            <w:r>
              <w:rPr>
                <w:rFonts w:ascii="ITC Officina Serif Std Book" w:hAnsi="ITC Officina Serif Std Book"/>
                <w:sz w:val="24"/>
                <w:szCs w:val="24"/>
              </w:rPr>
              <w:t>Applicant/beneficiary name</w:t>
            </w:r>
          </w:p>
        </w:tc>
      </w:tr>
      <w:tr w:rsidR="005673F3" w14:paraId="60CDC8CE" w14:textId="77777777" w:rsidTr="005673F3">
        <w:tc>
          <w:tcPr>
            <w:tcW w:w="2552" w:type="dxa"/>
          </w:tcPr>
          <w:p w14:paraId="3DB7BD05" w14:textId="77777777" w:rsidR="005673F3" w:rsidRDefault="005673F3" w:rsidP="005673F3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CDB2AFA" w14:textId="77777777" w:rsidR="005673F3" w:rsidRDefault="005673F3" w:rsidP="005673F3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F0CA193" w14:textId="77777777" w:rsidR="005673F3" w:rsidRDefault="005673F3" w:rsidP="005673F3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29F3554" w14:textId="77777777" w:rsidR="005673F3" w:rsidRDefault="005673F3" w:rsidP="005673F3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</w:tr>
      <w:tr w:rsidR="005673F3" w14:paraId="35E9C7F8" w14:textId="77777777" w:rsidTr="005673F3">
        <w:tc>
          <w:tcPr>
            <w:tcW w:w="2552" w:type="dxa"/>
          </w:tcPr>
          <w:p w14:paraId="519D7940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141741A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70FD9D7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625097C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</w:tr>
      <w:tr w:rsidR="005673F3" w14:paraId="192A3D16" w14:textId="77777777" w:rsidTr="005673F3">
        <w:tc>
          <w:tcPr>
            <w:tcW w:w="2552" w:type="dxa"/>
          </w:tcPr>
          <w:p w14:paraId="64A93A7A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B353BCD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4440D60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1C1F6EA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</w:tr>
      <w:tr w:rsidR="005673F3" w14:paraId="6CC7B996" w14:textId="77777777" w:rsidTr="005673F3">
        <w:tc>
          <w:tcPr>
            <w:tcW w:w="2552" w:type="dxa"/>
          </w:tcPr>
          <w:p w14:paraId="047632D0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588036B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DF80002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E2501EC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</w:tr>
      <w:tr w:rsidR="005673F3" w14:paraId="3168B873" w14:textId="77777777" w:rsidTr="005673F3">
        <w:tc>
          <w:tcPr>
            <w:tcW w:w="2552" w:type="dxa"/>
          </w:tcPr>
          <w:p w14:paraId="45279D43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BC8F13A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6DB0867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BDE1217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</w:tr>
      <w:tr w:rsidR="005673F3" w14:paraId="1A1D3797" w14:textId="77777777" w:rsidTr="005673F3">
        <w:tc>
          <w:tcPr>
            <w:tcW w:w="2552" w:type="dxa"/>
          </w:tcPr>
          <w:p w14:paraId="1978E12E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D636D8A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A6E1A13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CEB4E06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</w:tr>
      <w:tr w:rsidR="005673F3" w14:paraId="38FDC4DF" w14:textId="77777777" w:rsidTr="005673F3">
        <w:tc>
          <w:tcPr>
            <w:tcW w:w="2552" w:type="dxa"/>
          </w:tcPr>
          <w:p w14:paraId="6DEA559F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1E3B6B0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  <w:tc>
          <w:tcPr>
            <w:tcW w:w="2977" w:type="dxa"/>
          </w:tcPr>
          <w:p w14:paraId="27E45694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DDA4108" w14:textId="77777777" w:rsidR="005673F3" w:rsidRDefault="005673F3" w:rsidP="00EC038F">
            <w:pPr>
              <w:rPr>
                <w:rFonts w:ascii="ITC Officina Serif Std Book" w:hAnsi="ITC Officina Serif Std Book"/>
                <w:sz w:val="24"/>
                <w:szCs w:val="24"/>
              </w:rPr>
            </w:pPr>
          </w:p>
        </w:tc>
      </w:tr>
    </w:tbl>
    <w:p w14:paraId="7A766750" w14:textId="77777777" w:rsidR="00EF12D1" w:rsidRDefault="00EF12D1" w:rsidP="002A665D">
      <w:pPr>
        <w:rPr>
          <w:rFonts w:ascii="ITC Officina Serif Std Book" w:hAnsi="ITC Officina Serif Std Book"/>
          <w:b/>
          <w:sz w:val="24"/>
          <w:szCs w:val="24"/>
        </w:rPr>
      </w:pPr>
    </w:p>
    <w:sectPr w:rsidR="00EF12D1" w:rsidSect="000A5D43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3225" w:right="1800" w:bottom="241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043E6E" w14:textId="77777777" w:rsidR="000B5865" w:rsidRDefault="000B5865" w:rsidP="00853F9A">
      <w:r>
        <w:separator/>
      </w:r>
    </w:p>
  </w:endnote>
  <w:endnote w:type="continuationSeparator" w:id="0">
    <w:p w14:paraId="2E1D2EC2" w14:textId="77777777" w:rsidR="000B5865" w:rsidRDefault="000B5865" w:rsidP="00853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TC Officina Serif Std Book">
    <w:altName w:val="Helvetica Neue Light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C44D21" w14:textId="77777777" w:rsidR="00F0090F" w:rsidRDefault="00F0090F"/>
  <w:tbl>
    <w:tblPr>
      <w:tblW w:w="8756" w:type="dxa"/>
      <w:tblInd w:w="108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8756"/>
    </w:tblGrid>
    <w:tr w:rsidR="00F0090F" w:rsidRPr="00306E38" w14:paraId="533349DC" w14:textId="77777777" w:rsidTr="00F0090F">
      <w:tc>
        <w:tcPr>
          <w:tcW w:w="8756" w:type="dxa"/>
          <w:shd w:val="clear" w:color="auto" w:fill="auto"/>
        </w:tcPr>
        <w:p w14:paraId="7ECFC892" w14:textId="77777777" w:rsidR="00F0090F" w:rsidRPr="00F0090F" w:rsidRDefault="00F0090F" w:rsidP="00853F9A">
          <w:pPr>
            <w:pStyle w:val="Footer"/>
            <w:rPr>
              <w:sz w:val="18"/>
              <w:szCs w:val="18"/>
            </w:rPr>
          </w:pPr>
        </w:p>
        <w:p w14:paraId="044E843A" w14:textId="77777777" w:rsidR="00F0090F" w:rsidRPr="003832AB" w:rsidRDefault="00A10150" w:rsidP="00A10150">
          <w:pPr>
            <w:pStyle w:val="Footer"/>
            <w:jc w:val="center"/>
            <w:rPr>
              <w:sz w:val="18"/>
              <w:szCs w:val="18"/>
              <w:lang w:val="it-IT"/>
            </w:rPr>
          </w:pPr>
          <w:r w:rsidRPr="003832AB">
            <w:rPr>
              <w:sz w:val="18"/>
              <w:szCs w:val="18"/>
              <w:lang w:val="it-IT"/>
            </w:rPr>
            <w:t xml:space="preserve">EU GEN </w:t>
          </w:r>
          <w:r w:rsidR="003832AB" w:rsidRPr="003832AB">
            <w:rPr>
              <w:sz w:val="18"/>
              <w:szCs w:val="18"/>
              <w:lang w:val="it-IT"/>
            </w:rPr>
            <w:t xml:space="preserve">- </w:t>
          </w:r>
          <w:r w:rsidR="003832AB">
            <w:rPr>
              <w:sz w:val="18"/>
              <w:szCs w:val="18"/>
              <w:lang w:val="it-IT"/>
            </w:rPr>
            <w:t xml:space="preserve">Via Guerrieri 3, 00153 Rome, </w:t>
          </w:r>
          <w:proofErr w:type="spellStart"/>
          <w:r w:rsidR="003832AB">
            <w:rPr>
              <w:sz w:val="18"/>
              <w:szCs w:val="18"/>
              <w:lang w:val="it-IT"/>
            </w:rPr>
            <w:t>Italy</w:t>
          </w:r>
          <w:proofErr w:type="spellEnd"/>
          <w:r w:rsidR="003832AB" w:rsidRPr="003832AB">
            <w:rPr>
              <w:sz w:val="18"/>
              <w:szCs w:val="18"/>
              <w:lang w:val="it-IT"/>
            </w:rPr>
            <w:t xml:space="preserve"> - </w:t>
          </w:r>
          <w:hyperlink r:id="rId1" w:history="1">
            <w:r w:rsidR="003832AB" w:rsidRPr="003832AB">
              <w:rPr>
                <w:rStyle w:val="Hyperlink"/>
                <w:sz w:val="18"/>
                <w:szCs w:val="18"/>
                <w:lang w:val="it-IT"/>
              </w:rPr>
              <w:t>www.eu-gen.org</w:t>
            </w:r>
          </w:hyperlink>
          <w:r w:rsidR="003832AB" w:rsidRPr="003832AB">
            <w:rPr>
              <w:sz w:val="18"/>
              <w:szCs w:val="18"/>
              <w:lang w:val="it-IT"/>
            </w:rPr>
            <w:t xml:space="preserve"> - info@eu-gen.org</w:t>
          </w:r>
        </w:p>
      </w:tc>
    </w:tr>
  </w:tbl>
  <w:p w14:paraId="71A55DE0" w14:textId="77777777" w:rsidR="00853F9A" w:rsidRPr="003832AB" w:rsidRDefault="00853F9A" w:rsidP="00853F9A">
    <w:pPr>
      <w:pStyle w:val="Footer"/>
      <w:rPr>
        <w:sz w:val="16"/>
        <w:szCs w:val="16"/>
        <w:lang w:val="it-IT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4676A7" w14:textId="77777777" w:rsidR="000B5865" w:rsidRDefault="000B5865" w:rsidP="00853F9A">
      <w:r>
        <w:separator/>
      </w:r>
    </w:p>
  </w:footnote>
  <w:footnote w:type="continuationSeparator" w:id="0">
    <w:p w14:paraId="547CAAF4" w14:textId="77777777" w:rsidR="000B5865" w:rsidRDefault="000B5865" w:rsidP="00853F9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4D0485F" w14:textId="77777777" w:rsidR="00853F9A" w:rsidRDefault="00CF3416">
    <w:pPr>
      <w:pStyle w:val="Header"/>
    </w:pPr>
    <w:r>
      <w:rPr>
        <w:noProof/>
      </w:rPr>
      <w:pict w14:anchorId="4A3409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3pt;height:841.9pt;z-index:-251658752;mso-wrap-edited:f;mso-position-horizontal:center;mso-position-horizontal-relative:margin;mso-position-vertical:center;mso-position-vertical-relative:margin" wrapcoords="1088 769 1088 1827 4379 1827 4379 769 1088 769">
          <v:imagedata r:id="rId1" o:title="vase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35F9BB" w14:textId="77777777" w:rsidR="00853F9A" w:rsidRDefault="00A10150">
    <w:pPr>
      <w:pStyle w:val="Header"/>
    </w:pPr>
    <w:r>
      <w:rPr>
        <w:rFonts w:ascii="ITC Officina Serif Std Book" w:hAnsi="ITC Officina Serif Std Book"/>
        <w:noProof/>
        <w:sz w:val="32"/>
      </w:rPr>
      <w:drawing>
        <wp:inline distT="0" distB="0" distL="0" distR="0" wp14:anchorId="49666789" wp14:editId="789EBE5E">
          <wp:extent cx="2123917" cy="80010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EuGen-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399" cy="8575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51EEAC" w14:textId="77777777" w:rsidR="00853F9A" w:rsidRDefault="00CF3416">
    <w:pPr>
      <w:pStyle w:val="Header"/>
    </w:pPr>
    <w:r>
      <w:rPr>
        <w:noProof/>
      </w:rPr>
      <w:pict w14:anchorId="7CFA26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3pt;height:841.9pt;z-index:-251657728;mso-wrap-edited:f;mso-position-horizontal:center;mso-position-horizontal-relative:margin;mso-position-vertical:center;mso-position-vertical-relative:margin" wrapcoords="1088 769 1088 1827 4379 1827 4379 769 1088 769">
          <v:imagedata r:id="rId1" o:title="vase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92B"/>
    <w:multiLevelType w:val="multilevel"/>
    <w:tmpl w:val="796EE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6E80406"/>
    <w:multiLevelType w:val="hybridMultilevel"/>
    <w:tmpl w:val="32761E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D7D"/>
    <w:rsid w:val="00031DD9"/>
    <w:rsid w:val="00076AB9"/>
    <w:rsid w:val="000859F0"/>
    <w:rsid w:val="000A5D43"/>
    <w:rsid w:val="000B5865"/>
    <w:rsid w:val="000C2B6A"/>
    <w:rsid w:val="000E1ED2"/>
    <w:rsid w:val="00192008"/>
    <w:rsid w:val="001A0198"/>
    <w:rsid w:val="001E0BFE"/>
    <w:rsid w:val="00225F0F"/>
    <w:rsid w:val="002A36F9"/>
    <w:rsid w:val="002A665D"/>
    <w:rsid w:val="00306E38"/>
    <w:rsid w:val="003070B6"/>
    <w:rsid w:val="00335310"/>
    <w:rsid w:val="003832AB"/>
    <w:rsid w:val="00384903"/>
    <w:rsid w:val="003B4AAF"/>
    <w:rsid w:val="003F2F5E"/>
    <w:rsid w:val="004267D4"/>
    <w:rsid w:val="00457658"/>
    <w:rsid w:val="0046629B"/>
    <w:rsid w:val="00467CF4"/>
    <w:rsid w:val="00487207"/>
    <w:rsid w:val="00500D05"/>
    <w:rsid w:val="0053038E"/>
    <w:rsid w:val="005673F3"/>
    <w:rsid w:val="0061633F"/>
    <w:rsid w:val="006E6EFE"/>
    <w:rsid w:val="006F6A07"/>
    <w:rsid w:val="00767ECB"/>
    <w:rsid w:val="007A35C8"/>
    <w:rsid w:val="00817E5D"/>
    <w:rsid w:val="00853F9A"/>
    <w:rsid w:val="008B7B3C"/>
    <w:rsid w:val="009A4192"/>
    <w:rsid w:val="009B67AE"/>
    <w:rsid w:val="009C1D43"/>
    <w:rsid w:val="00A10150"/>
    <w:rsid w:val="00A85EE8"/>
    <w:rsid w:val="00A872B6"/>
    <w:rsid w:val="00B62D50"/>
    <w:rsid w:val="00B965F1"/>
    <w:rsid w:val="00BA7B13"/>
    <w:rsid w:val="00BC5E41"/>
    <w:rsid w:val="00BE5A30"/>
    <w:rsid w:val="00C72D7D"/>
    <w:rsid w:val="00CC3E94"/>
    <w:rsid w:val="00CC791F"/>
    <w:rsid w:val="00CE3540"/>
    <w:rsid w:val="00D0082B"/>
    <w:rsid w:val="00D43DE9"/>
    <w:rsid w:val="00D86197"/>
    <w:rsid w:val="00DE3025"/>
    <w:rsid w:val="00DE7FCE"/>
    <w:rsid w:val="00E1313B"/>
    <w:rsid w:val="00E158B3"/>
    <w:rsid w:val="00E2743C"/>
    <w:rsid w:val="00E317EF"/>
    <w:rsid w:val="00E623F0"/>
    <w:rsid w:val="00E96979"/>
    <w:rsid w:val="00EF12D1"/>
    <w:rsid w:val="00EF7C5F"/>
    <w:rsid w:val="00F0090F"/>
    <w:rsid w:val="00F0752C"/>
    <w:rsid w:val="00FB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431194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A5D43"/>
    <w:pPr>
      <w:spacing w:after="200" w:line="276" w:lineRule="auto"/>
    </w:pPr>
    <w:rPr>
      <w:rFonts w:ascii="Calibri" w:eastAsia="Calibri" w:hAnsi="Calibri" w:cs="Calibr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53F9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853F9A"/>
  </w:style>
  <w:style w:type="paragraph" w:styleId="Footer">
    <w:name w:val="footer"/>
    <w:basedOn w:val="Normal"/>
    <w:link w:val="FooterChar"/>
    <w:uiPriority w:val="99"/>
    <w:unhideWhenUsed/>
    <w:rsid w:val="00853F9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F9A"/>
  </w:style>
  <w:style w:type="table" w:styleId="TableGrid">
    <w:name w:val="Table Grid"/>
    <w:basedOn w:val="TableNormal"/>
    <w:uiPriority w:val="59"/>
    <w:rsid w:val="00F009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832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5C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5C8"/>
    <w:rPr>
      <w:rFonts w:ascii="Lucida Grande" w:eastAsia="Calibri" w:hAnsi="Lucida Grande" w:cs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A5D43"/>
    <w:pPr>
      <w:spacing w:after="200" w:line="276" w:lineRule="auto"/>
    </w:pPr>
    <w:rPr>
      <w:rFonts w:ascii="Calibri" w:eastAsia="Calibri" w:hAnsi="Calibri" w:cs="Calibr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53F9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853F9A"/>
  </w:style>
  <w:style w:type="paragraph" w:styleId="Footer">
    <w:name w:val="footer"/>
    <w:basedOn w:val="Normal"/>
    <w:link w:val="FooterChar"/>
    <w:uiPriority w:val="99"/>
    <w:unhideWhenUsed/>
    <w:rsid w:val="00853F9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F9A"/>
  </w:style>
  <w:style w:type="table" w:styleId="TableGrid">
    <w:name w:val="Table Grid"/>
    <w:basedOn w:val="TableNormal"/>
    <w:uiPriority w:val="59"/>
    <w:rsid w:val="00F009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832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5C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5C8"/>
    <w:rPr>
      <w:rFonts w:ascii="Lucida Grande" w:eastAsia="Calibri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4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-gen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S\Google%20Drive\PRO4GEO\CONTATTI\Stranieri\NSF%20CYBERALL%20ACCESS\PRO4GEO%20Partner%20Information%20For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B7EB39-C5E6-2E49-B258-4EFEF85F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\Users\FS\Google Drive\PRO4GEO\CONTATTI\Stranieri\NSF CYBERALL ACCESS\PRO4GEO Partner Information Form.dotx</Template>
  <TotalTime>0</TotalTime>
  <Pages>6</Pages>
  <Words>451</Words>
  <Characters>2361</Characters>
  <Application>Microsoft Macintosh Word</Application>
  <DocSecurity>0</DocSecurity>
  <Lines>35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</dc:creator>
  <cp:lastModifiedBy>Francesca Zotta</cp:lastModifiedBy>
  <cp:revision>2</cp:revision>
  <cp:lastPrinted>2014-05-03T09:56:00Z</cp:lastPrinted>
  <dcterms:created xsi:type="dcterms:W3CDTF">2020-07-01T15:10:00Z</dcterms:created>
  <dcterms:modified xsi:type="dcterms:W3CDTF">2020-07-01T15:10:00Z</dcterms:modified>
</cp:coreProperties>
</file>